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6093"/>
        <w:gridCol w:w="2324"/>
        <w:gridCol w:w="4678"/>
      </w:tblGrid>
      <w:tr w:rsidR="00B51769" w:rsidRPr="002F77AD" w14:paraId="1C049924" w14:textId="4C5B1642" w:rsidTr="009C522D">
        <w:trPr>
          <w:trHeight w:val="1464"/>
        </w:trPr>
        <w:tc>
          <w:tcPr>
            <w:tcW w:w="2498" w:type="dxa"/>
            <w:vAlign w:val="center"/>
          </w:tcPr>
          <w:p w14:paraId="58C30E8B" w14:textId="77777777" w:rsidR="00B51769" w:rsidRPr="001C0694" w:rsidRDefault="00B51769" w:rsidP="005401A3">
            <w:pPr>
              <w:pStyle w:val="Header"/>
              <w:spacing w:after="120"/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</w:pPr>
            <w:r w:rsidRPr="001C0694"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  <w:t>Training subject</w:t>
            </w:r>
          </w:p>
        </w:tc>
        <w:tc>
          <w:tcPr>
            <w:tcW w:w="6093" w:type="dxa"/>
            <w:vAlign w:val="center"/>
          </w:tcPr>
          <w:p w14:paraId="742B3498" w14:textId="431E93E3" w:rsidR="008B51F0" w:rsidRPr="00F00970" w:rsidRDefault="003B564D" w:rsidP="005401A3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</w:pPr>
            <w:r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Consent Process for Core Protocol v4.0</w:t>
            </w:r>
            <w:r w:rsidR="00F307F9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 xml:space="preserve"> / 4.1</w:t>
            </w:r>
          </w:p>
          <w:p w14:paraId="706C90D5" w14:textId="2F85AE5A" w:rsidR="00B51769" w:rsidRPr="00F00970" w:rsidRDefault="00B51769" w:rsidP="005401A3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</w:pPr>
            <w:r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Eligibility Assess</w:t>
            </w:r>
            <w:r w:rsidR="008B51F0"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ment</w:t>
            </w:r>
            <w:r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 xml:space="preserve"> </w:t>
            </w:r>
            <w:r w:rsidR="0053127E"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for Core Protocol v</w:t>
            </w:r>
            <w:r w:rsidR="1359CB7A"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4.0</w:t>
            </w:r>
            <w:r w:rsidR="00F307F9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 xml:space="preserve"> / 4.1</w:t>
            </w:r>
          </w:p>
          <w:p w14:paraId="2CFC8536" w14:textId="049E5761" w:rsidR="003B564D" w:rsidRPr="00F00970" w:rsidRDefault="003B564D" w:rsidP="005401A3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</w:pPr>
            <w:r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Screening and Randomisation for Core Protocol v4.0</w:t>
            </w:r>
            <w:r w:rsidR="00F307F9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 xml:space="preserve"> / 4.1</w:t>
            </w:r>
          </w:p>
          <w:p w14:paraId="4E11CD7A" w14:textId="5C666CC6" w:rsidR="00122F28" w:rsidRPr="001C0694" w:rsidRDefault="00F00970" w:rsidP="005401A3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bCs/>
                <w:sz w:val="24"/>
                <w:szCs w:val="24"/>
                <w:lang w:bidi="en-US"/>
              </w:rPr>
            </w:pPr>
            <w:r w:rsidRPr="00F00970">
              <w:rPr>
                <w:rFonts w:ascii="Calibri" w:hAnsi="Calibri"/>
                <w:b/>
                <w:bCs/>
                <w:sz w:val="22"/>
                <w:szCs w:val="22"/>
                <w:lang w:bidi="en-US"/>
              </w:rPr>
              <w:t>(for study staff with no other duties delegated)</w:t>
            </w:r>
          </w:p>
        </w:tc>
        <w:tc>
          <w:tcPr>
            <w:tcW w:w="7002" w:type="dxa"/>
            <w:gridSpan w:val="2"/>
          </w:tcPr>
          <w:p w14:paraId="4D232E5E" w14:textId="7BB83B65" w:rsidR="00B51769" w:rsidRPr="0088116F" w:rsidRDefault="00B40EC1" w:rsidP="005401A3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sz w:val="22"/>
                <w:szCs w:val="22"/>
                <w:lang w:bidi="en-US"/>
              </w:rPr>
            </w:pPr>
            <w:r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 xml:space="preserve">PLEASE </w:t>
            </w:r>
            <w:r w:rsidR="00B51769"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>NOTE</w:t>
            </w:r>
          </w:p>
          <w:p w14:paraId="1A8CB736" w14:textId="3C272613" w:rsidR="00C90F32" w:rsidRPr="0088116F" w:rsidRDefault="006E0219" w:rsidP="005401A3">
            <w:pPr>
              <w:pStyle w:val="Header"/>
              <w:numPr>
                <w:ilvl w:val="0"/>
                <w:numId w:val="46"/>
              </w:numPr>
              <w:tabs>
                <w:tab w:val="clear" w:pos="4536"/>
                <w:tab w:val="left" w:pos="614"/>
              </w:tabs>
              <w:rPr>
                <w:rFonts w:ascii="Calibri" w:hAnsi="Calibri"/>
                <w:bCs/>
                <w:sz w:val="22"/>
                <w:szCs w:val="22"/>
                <w:lang w:bidi="en-US"/>
              </w:rPr>
            </w:pPr>
            <w:r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 xml:space="preserve">An </w:t>
            </w:r>
            <w:r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>eligibility assesso</w:t>
            </w:r>
            <w:r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>r must be a clinician</w:t>
            </w:r>
            <w:r w:rsidR="00546D8D"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>,</w:t>
            </w:r>
            <w:r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 xml:space="preserve"> </w:t>
            </w:r>
            <w:r w:rsidR="001907F0"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>defined as any role who has prescribing rights i.e. doctor, practitioner</w:t>
            </w:r>
          </w:p>
          <w:p w14:paraId="5D71D1B1" w14:textId="52F38F29" w:rsidR="00B51769" w:rsidRPr="00B51769" w:rsidRDefault="00023F91" w:rsidP="005401A3">
            <w:pPr>
              <w:pStyle w:val="Header"/>
              <w:numPr>
                <w:ilvl w:val="0"/>
                <w:numId w:val="46"/>
              </w:numPr>
              <w:tabs>
                <w:tab w:val="clear" w:pos="4536"/>
                <w:tab w:val="left" w:pos="614"/>
              </w:tabs>
              <w:rPr>
                <w:rFonts w:ascii="Calibri" w:hAnsi="Calibri"/>
                <w:b/>
                <w:sz w:val="24"/>
                <w:szCs w:val="24"/>
                <w:lang w:bidi="en-US"/>
              </w:rPr>
            </w:pPr>
            <w:r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 xml:space="preserve">CVs/GCPs not required </w:t>
            </w:r>
            <w:r w:rsidR="00F14A56"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>in</w:t>
            </w:r>
            <w:r w:rsidR="0002372A"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 xml:space="preserve"> the</w:t>
            </w:r>
            <w:r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 xml:space="preserve"> ISF</w:t>
            </w:r>
            <w:r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 xml:space="preserve"> for </w:t>
            </w:r>
            <w:r w:rsidR="00F14A56"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>those</w:t>
            </w:r>
            <w:r w:rsidRPr="0088116F">
              <w:rPr>
                <w:rFonts w:ascii="Calibri" w:hAnsi="Calibri"/>
                <w:bCs/>
                <w:sz w:val="22"/>
                <w:szCs w:val="22"/>
                <w:lang w:bidi="en-US"/>
              </w:rPr>
              <w:t xml:space="preserve"> who have completed this log and provided a registration numbe</w:t>
            </w:r>
            <w:r w:rsidRPr="0088116F">
              <w:rPr>
                <w:rFonts w:ascii="Calibri" w:hAnsi="Calibri"/>
                <w:b/>
                <w:sz w:val="22"/>
                <w:szCs w:val="22"/>
                <w:lang w:bidi="en-US"/>
              </w:rPr>
              <w:t>r</w:t>
            </w:r>
          </w:p>
        </w:tc>
      </w:tr>
      <w:tr w:rsidR="004F342F" w:rsidRPr="002F77AD" w14:paraId="793382F2" w14:textId="1DC3C2AE" w:rsidTr="004F342F">
        <w:trPr>
          <w:trHeight w:val="976"/>
        </w:trPr>
        <w:tc>
          <w:tcPr>
            <w:tcW w:w="2498" w:type="dxa"/>
          </w:tcPr>
          <w:p w14:paraId="7773A90E" w14:textId="77777777" w:rsidR="004F342F" w:rsidRPr="001C0694" w:rsidRDefault="004F342F" w:rsidP="003F44C8">
            <w:pPr>
              <w:pStyle w:val="Header"/>
              <w:spacing w:before="120"/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</w:pPr>
            <w:r w:rsidRPr="001C0694"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  <w:t>Training materials</w:t>
            </w:r>
          </w:p>
          <w:p w14:paraId="2B297A05" w14:textId="12AB0045" w:rsidR="004F342F" w:rsidRPr="001C0694" w:rsidRDefault="004F342F" w:rsidP="003F44C8">
            <w:pPr>
              <w:pStyle w:val="Header"/>
              <w:spacing w:after="120"/>
              <w:rPr>
                <w:rFonts w:ascii="Calibri" w:hAnsi="Calibri"/>
                <w:i/>
                <w:sz w:val="24"/>
                <w:szCs w:val="24"/>
                <w:lang w:bidi="en-US"/>
              </w:rPr>
            </w:pP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>(include version/date)</w:t>
            </w:r>
          </w:p>
        </w:tc>
        <w:tc>
          <w:tcPr>
            <w:tcW w:w="6093" w:type="dxa"/>
            <w:vAlign w:val="center"/>
          </w:tcPr>
          <w:p w14:paraId="2DFC7064" w14:textId="7FF7A46E" w:rsidR="004F342F" w:rsidRDefault="004F342F" w:rsidP="00850874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szCs w:val="22"/>
                <w:lang w:bidi="en-US"/>
              </w:rPr>
            </w:pPr>
            <w:r>
              <w:rPr>
                <w:rFonts w:ascii="Calibri" w:hAnsi="Calibri"/>
                <w:sz w:val="22"/>
                <w:szCs w:val="22"/>
                <w:lang w:bidi="en-US"/>
              </w:rPr>
              <w:t>R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EMAP-CAP 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Consent Process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730835">
              <w:rPr>
                <w:rFonts w:ascii="Calibri" w:hAnsi="Calibri"/>
                <w:sz w:val="22"/>
                <w:szCs w:val="22"/>
                <w:lang w:bidi="en-US"/>
              </w:rPr>
              <w:t xml:space="preserve"> – V3.0 29</w:t>
            </w:r>
            <w:r w:rsidR="00730835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730835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  <w:p w14:paraId="487082CC" w14:textId="7FBD611A" w:rsidR="004F342F" w:rsidRDefault="004F342F" w:rsidP="00850874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sz w:val="22"/>
                <w:szCs w:val="22"/>
                <w:lang w:bidi="en-US"/>
              </w:rPr>
            </w:pP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REMAP-CAP Eligibility 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Assessment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730835">
              <w:rPr>
                <w:rFonts w:ascii="Calibri" w:hAnsi="Calibri"/>
                <w:sz w:val="22"/>
                <w:szCs w:val="22"/>
                <w:lang w:bidi="en-US"/>
              </w:rPr>
              <w:t xml:space="preserve"> – V3.0 29</w:t>
            </w:r>
            <w:r w:rsidR="00730835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730835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  <w:p w14:paraId="713AD613" w14:textId="3F197D17" w:rsidR="004F342F" w:rsidRPr="001C0694" w:rsidRDefault="004F342F" w:rsidP="00850874">
            <w:pPr>
              <w:pStyle w:val="Header"/>
              <w:tabs>
                <w:tab w:val="clear" w:pos="4536"/>
                <w:tab w:val="left" w:pos="614"/>
              </w:tabs>
              <w:spacing w:line="259" w:lineRule="auto"/>
              <w:rPr>
                <w:rFonts w:ascii="Calibri" w:hAnsi="Calibri"/>
                <w:sz w:val="24"/>
                <w:szCs w:val="24"/>
                <w:lang w:bidi="en-US"/>
              </w:rPr>
            </w:pP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 xml:space="preserve">REMAP-CAP 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Screening </w:t>
            </w:r>
            <w:r w:rsidR="00671CA3">
              <w:rPr>
                <w:rFonts w:ascii="Calibri" w:hAnsi="Calibri"/>
                <w:sz w:val="22"/>
                <w:szCs w:val="22"/>
                <w:lang w:bidi="en-US"/>
              </w:rPr>
              <w:t>and</w:t>
            </w:r>
            <w:r>
              <w:rPr>
                <w:rFonts w:ascii="Calibri" w:hAnsi="Calibri"/>
                <w:sz w:val="22"/>
                <w:szCs w:val="22"/>
                <w:lang w:bidi="en-US"/>
              </w:rPr>
              <w:t xml:space="preserve"> Rand </w:t>
            </w:r>
            <w:r w:rsidRPr="009C53E5">
              <w:rPr>
                <w:rFonts w:ascii="Calibri" w:hAnsi="Calibri"/>
                <w:sz w:val="22"/>
                <w:szCs w:val="22"/>
                <w:lang w:bidi="en-US"/>
              </w:rPr>
              <w:t>Slides</w:t>
            </w:r>
            <w:r w:rsidR="0041312A">
              <w:rPr>
                <w:rFonts w:ascii="Calibri" w:hAnsi="Calibri"/>
                <w:sz w:val="22"/>
                <w:szCs w:val="22"/>
                <w:lang w:bidi="en-US"/>
              </w:rPr>
              <w:t xml:space="preserve"> –</w:t>
            </w:r>
            <w:r w:rsidR="00671CA3">
              <w:rPr>
                <w:rFonts w:ascii="Calibri" w:hAnsi="Calibri"/>
                <w:sz w:val="22"/>
                <w:szCs w:val="22"/>
                <w:lang w:bidi="en-US"/>
              </w:rPr>
              <w:t xml:space="preserve"> V1.0 29</w:t>
            </w:r>
            <w:r w:rsidR="00671CA3" w:rsidRPr="00072021">
              <w:rPr>
                <w:rFonts w:ascii="Calibri" w:hAnsi="Calibri"/>
                <w:sz w:val="22"/>
                <w:szCs w:val="22"/>
                <w:vertAlign w:val="superscript"/>
                <w:lang w:bidi="en-US"/>
              </w:rPr>
              <w:t>th</w:t>
            </w:r>
            <w:r w:rsidR="00671CA3">
              <w:rPr>
                <w:rFonts w:ascii="Calibri" w:hAnsi="Calibri"/>
                <w:sz w:val="22"/>
                <w:szCs w:val="22"/>
                <w:lang w:bidi="en-US"/>
              </w:rPr>
              <w:t xml:space="preserve"> Sept 2026</w:t>
            </w:r>
          </w:p>
        </w:tc>
        <w:tc>
          <w:tcPr>
            <w:tcW w:w="2324" w:type="dxa"/>
            <w:vAlign w:val="center"/>
          </w:tcPr>
          <w:p w14:paraId="7A2875C2" w14:textId="4DF64BBE" w:rsidR="004F342F" w:rsidRDefault="004F342F" w:rsidP="00F92FD9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</w:pPr>
            <w:r w:rsidRPr="001C0694">
              <w:rPr>
                <w:rFonts w:ascii="Calibri" w:hAnsi="Calibri"/>
                <w:b/>
                <w:color w:val="2E74B5"/>
                <w:sz w:val="24"/>
                <w:szCs w:val="24"/>
                <w:lang w:bidi="en-US"/>
              </w:rPr>
              <w:t>Site name / number</w:t>
            </w:r>
          </w:p>
        </w:tc>
        <w:tc>
          <w:tcPr>
            <w:tcW w:w="4678" w:type="dxa"/>
          </w:tcPr>
          <w:p w14:paraId="7A104AF3" w14:textId="0DB4037B" w:rsidR="004F342F" w:rsidRPr="00B51769" w:rsidRDefault="004F342F" w:rsidP="00F92FD9">
            <w:pPr>
              <w:pStyle w:val="Header"/>
              <w:tabs>
                <w:tab w:val="clear" w:pos="4536"/>
                <w:tab w:val="left" w:pos="614"/>
              </w:tabs>
              <w:rPr>
                <w:rFonts w:ascii="Calibri" w:hAnsi="Calibri"/>
                <w:iCs/>
                <w:sz w:val="24"/>
                <w:szCs w:val="24"/>
                <w:lang w:bidi="en-US"/>
              </w:rPr>
            </w:pPr>
          </w:p>
        </w:tc>
      </w:tr>
    </w:tbl>
    <w:p w14:paraId="5DEA7ECB" w14:textId="20C8F384" w:rsidR="000B3658" w:rsidRPr="001C0694" w:rsidRDefault="000B3658" w:rsidP="000B3658">
      <w:pPr>
        <w:spacing w:before="240" w:after="240"/>
        <w:rPr>
          <w:rFonts w:ascii="Calibri" w:hAnsi="Calibri" w:cs="Calibri"/>
          <w:b/>
          <w:sz w:val="28"/>
          <w:szCs w:val="22"/>
        </w:rPr>
      </w:pPr>
      <w:r w:rsidRPr="001C0694">
        <w:rPr>
          <w:rFonts w:ascii="Calibri" w:hAnsi="Calibri" w:cs="Calibri"/>
          <w:b/>
          <w:sz w:val="28"/>
          <w:szCs w:val="22"/>
        </w:rPr>
        <w:t>Training co</w:t>
      </w:r>
      <w:r w:rsidR="00B9238C" w:rsidRPr="001C0694">
        <w:rPr>
          <w:rFonts w:ascii="Calibri" w:hAnsi="Calibri" w:cs="Calibri"/>
          <w:b/>
          <w:sz w:val="28"/>
          <w:szCs w:val="22"/>
        </w:rPr>
        <w:t>m</w:t>
      </w:r>
      <w:r w:rsidRPr="001C0694">
        <w:rPr>
          <w:rFonts w:ascii="Calibri" w:hAnsi="Calibri" w:cs="Calibri"/>
          <w:b/>
          <w:sz w:val="28"/>
          <w:szCs w:val="22"/>
        </w:rPr>
        <w:t>pleted by</w:t>
      </w:r>
      <w:r w:rsidR="00101A29" w:rsidRPr="001C0694">
        <w:rPr>
          <w:rFonts w:ascii="Calibri" w:hAnsi="Calibri" w:cs="Calibri"/>
          <w:b/>
          <w:sz w:val="28"/>
          <w:szCs w:val="22"/>
        </w:rPr>
        <w:t xml:space="preserve"> and</w:t>
      </w:r>
      <w:r w:rsidR="005819FB" w:rsidRPr="001C0694">
        <w:rPr>
          <w:rFonts w:ascii="Calibri" w:hAnsi="Calibri" w:cs="Calibri"/>
          <w:b/>
          <w:sz w:val="28"/>
          <w:szCs w:val="22"/>
        </w:rPr>
        <w:t xml:space="preserve"> </w:t>
      </w:r>
      <w:r w:rsidR="00C871D4">
        <w:rPr>
          <w:rFonts w:ascii="Calibri" w:hAnsi="Calibri" w:cs="Calibri"/>
          <w:b/>
          <w:sz w:val="28"/>
          <w:szCs w:val="22"/>
        </w:rPr>
        <w:t xml:space="preserve">relevant </w:t>
      </w:r>
      <w:r w:rsidR="005819FB" w:rsidRPr="001C0694">
        <w:rPr>
          <w:rFonts w:ascii="Calibri" w:hAnsi="Calibri" w:cs="Calibri"/>
          <w:b/>
          <w:sz w:val="28"/>
          <w:szCs w:val="22"/>
        </w:rPr>
        <w:t>role</w:t>
      </w:r>
      <w:r w:rsidR="00101A29" w:rsidRPr="001C0694">
        <w:rPr>
          <w:rFonts w:ascii="Calibri" w:hAnsi="Calibri" w:cs="Calibri"/>
          <w:b/>
          <w:sz w:val="28"/>
          <w:szCs w:val="22"/>
        </w:rPr>
        <w:t xml:space="preserve"> delegated to</w:t>
      </w:r>
      <w:r w:rsidRPr="001C0694">
        <w:rPr>
          <w:rFonts w:ascii="Calibri" w:hAnsi="Calibri" w:cs="Calibri"/>
          <w:b/>
          <w:sz w:val="28"/>
          <w:szCs w:val="22"/>
        </w:rPr>
        <w:t>:</w:t>
      </w:r>
    </w:p>
    <w:tbl>
      <w:tblPr>
        <w:tblStyle w:val="TableGrid"/>
        <w:tblW w:w="5246" w:type="pct"/>
        <w:tblLayout w:type="fixed"/>
        <w:tblLook w:val="04A0" w:firstRow="1" w:lastRow="0" w:firstColumn="1" w:lastColumn="0" w:noHBand="0" w:noVBand="1"/>
      </w:tblPr>
      <w:tblGrid>
        <w:gridCol w:w="3258"/>
        <w:gridCol w:w="2693"/>
        <w:gridCol w:w="1842"/>
        <w:gridCol w:w="1983"/>
        <w:gridCol w:w="2552"/>
        <w:gridCol w:w="2835"/>
      </w:tblGrid>
      <w:tr w:rsidR="00122F28" w:rsidRPr="002F77AD" w14:paraId="085ACEA1" w14:textId="2239EF9C" w:rsidTr="00122F28">
        <w:trPr>
          <w:trHeight w:val="716"/>
        </w:trPr>
        <w:tc>
          <w:tcPr>
            <w:tcW w:w="3258" w:type="dxa"/>
            <w:noWrap/>
          </w:tcPr>
          <w:p w14:paraId="080F2CC8" w14:textId="101803BC" w:rsidR="00122F28" w:rsidRPr="001C0694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>Site Staff Full Name:</w:t>
            </w: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br/>
            </w: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 xml:space="preserve"> (Print)</w:t>
            </w:r>
          </w:p>
        </w:tc>
        <w:tc>
          <w:tcPr>
            <w:tcW w:w="2693" w:type="dxa"/>
          </w:tcPr>
          <w:p w14:paraId="722BC5D4" w14:textId="7FFE27CB" w:rsidR="00122F28" w:rsidRPr="001C0694" w:rsidRDefault="00122F28" w:rsidP="00344017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>Clinical Role:</w:t>
            </w: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br/>
            </w: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>(i.e. doctor/</w:t>
            </w:r>
            <w:r>
              <w:rPr>
                <w:rFonts w:ascii="Calibri" w:hAnsi="Calibri"/>
                <w:i/>
                <w:sz w:val="24"/>
                <w:szCs w:val="24"/>
                <w:lang w:bidi="en-US"/>
              </w:rPr>
              <w:t>practitioner</w:t>
            </w: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>)</w:t>
            </w:r>
          </w:p>
        </w:tc>
        <w:tc>
          <w:tcPr>
            <w:tcW w:w="1842" w:type="dxa"/>
            <w:noWrap/>
          </w:tcPr>
          <w:p w14:paraId="4935B1DF" w14:textId="359007F4" w:rsidR="00122F28" w:rsidRPr="001C0694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 xml:space="preserve">Type </w:t>
            </w: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>of Training</w:t>
            </w:r>
          </w:p>
        </w:tc>
        <w:tc>
          <w:tcPr>
            <w:tcW w:w="1983" w:type="dxa"/>
          </w:tcPr>
          <w:p w14:paraId="39434792" w14:textId="489DBC47" w:rsidR="00122F28" w:rsidRPr="001C0694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>Date of Training</w:t>
            </w:r>
          </w:p>
        </w:tc>
        <w:tc>
          <w:tcPr>
            <w:tcW w:w="2552" w:type="dxa"/>
          </w:tcPr>
          <w:p w14:paraId="2BF5A136" w14:textId="36D234E0" w:rsidR="00122F28" w:rsidRPr="001C0694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>Signature of Clinician</w:t>
            </w:r>
          </w:p>
        </w:tc>
        <w:tc>
          <w:tcPr>
            <w:tcW w:w="2835" w:type="dxa"/>
          </w:tcPr>
          <w:p w14:paraId="683812D5" w14:textId="77777777" w:rsidR="00B35C89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 w:rsidRPr="001C069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 xml:space="preserve">GMC Registration </w:t>
            </w:r>
            <w:r w:rsidR="00C871D4">
              <w:rPr>
                <w:rFonts w:ascii="Calibri" w:hAnsi="Calibri" w:cs="Calibri"/>
                <w:b/>
                <w:color w:val="2E74B5"/>
                <w:sz w:val="24"/>
                <w:szCs w:val="24"/>
              </w:rPr>
              <w:t xml:space="preserve">No. </w:t>
            </w:r>
          </w:p>
          <w:p w14:paraId="23AA0A24" w14:textId="4112D933" w:rsidR="00122F28" w:rsidRPr="001C0694" w:rsidRDefault="00122F28" w:rsidP="000B3658">
            <w:pPr>
              <w:jc w:val="center"/>
              <w:rPr>
                <w:rFonts w:ascii="Calibri" w:hAnsi="Calibri" w:cs="Calibri"/>
                <w:b/>
                <w:color w:val="2E74B5"/>
                <w:sz w:val="24"/>
                <w:szCs w:val="24"/>
              </w:rPr>
            </w:pP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 xml:space="preserve">(or </w:t>
            </w:r>
            <w:r w:rsidR="00CC4F23">
              <w:rPr>
                <w:rFonts w:ascii="Calibri" w:hAnsi="Calibri"/>
                <w:i/>
                <w:sz w:val="24"/>
                <w:szCs w:val="24"/>
                <w:lang w:bidi="en-US"/>
              </w:rPr>
              <w:t>other</w:t>
            </w:r>
            <w:r w:rsidRPr="001C0694">
              <w:rPr>
                <w:rFonts w:ascii="Calibri" w:hAnsi="Calibri"/>
                <w:i/>
                <w:sz w:val="24"/>
                <w:szCs w:val="24"/>
                <w:lang w:bidi="en-US"/>
              </w:rPr>
              <w:t>)</w:t>
            </w:r>
          </w:p>
        </w:tc>
      </w:tr>
      <w:tr w:rsidR="00122F28" w:rsidRPr="002F77AD" w14:paraId="2FA4E387" w14:textId="159CBE0A" w:rsidTr="00C871D4">
        <w:trPr>
          <w:trHeight w:val="836"/>
        </w:trPr>
        <w:tc>
          <w:tcPr>
            <w:tcW w:w="3258" w:type="dxa"/>
            <w:noWrap/>
          </w:tcPr>
          <w:p w14:paraId="1EB59E6D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693" w:type="dxa"/>
          </w:tcPr>
          <w:p w14:paraId="4A1AC688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1842" w:type="dxa"/>
            <w:noWrap/>
          </w:tcPr>
          <w:p w14:paraId="560B319A" w14:textId="48FF6C7E" w:rsidR="00122F28" w:rsidRDefault="00122F28" w:rsidP="00122F28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38233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067AC98D" w14:textId="77777777" w:rsidR="00122F28" w:rsidRDefault="00122F28" w:rsidP="00122F28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73681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388B8E52" w14:textId="6845F19A" w:rsidR="00122F28" w:rsidRPr="002F77AD" w:rsidRDefault="00122F28" w:rsidP="00122F28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09747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</w:tc>
        <w:tc>
          <w:tcPr>
            <w:tcW w:w="1983" w:type="dxa"/>
          </w:tcPr>
          <w:p w14:paraId="7B714BF6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552" w:type="dxa"/>
          </w:tcPr>
          <w:p w14:paraId="5CDFA7A5" w14:textId="184DCAFF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835" w:type="dxa"/>
          </w:tcPr>
          <w:p w14:paraId="3933300B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122F28" w:rsidRPr="002F77AD" w14:paraId="3D60F912" w14:textId="4BCD509D" w:rsidTr="00122F28">
        <w:trPr>
          <w:trHeight w:val="861"/>
        </w:trPr>
        <w:tc>
          <w:tcPr>
            <w:tcW w:w="3258" w:type="dxa"/>
            <w:noWrap/>
          </w:tcPr>
          <w:p w14:paraId="63B97314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693" w:type="dxa"/>
          </w:tcPr>
          <w:p w14:paraId="655104D3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1842" w:type="dxa"/>
            <w:noWrap/>
          </w:tcPr>
          <w:p w14:paraId="17C0498B" w14:textId="6983978E" w:rsidR="00F00970" w:rsidRDefault="00C871D4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20360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970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F00970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46D20F38" w14:textId="77777777" w:rsidR="00F00970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43976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5C80B994" w14:textId="039EBA41" w:rsidR="00122F28" w:rsidRPr="002F77AD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75319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</w:tc>
        <w:tc>
          <w:tcPr>
            <w:tcW w:w="1983" w:type="dxa"/>
          </w:tcPr>
          <w:p w14:paraId="3A516EA3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552" w:type="dxa"/>
          </w:tcPr>
          <w:p w14:paraId="515C5182" w14:textId="5428BFC3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835" w:type="dxa"/>
          </w:tcPr>
          <w:p w14:paraId="1E9A66E9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122F28" w:rsidRPr="002F77AD" w14:paraId="6BCA70AA" w14:textId="695AC501" w:rsidTr="00122F28">
        <w:trPr>
          <w:trHeight w:val="861"/>
        </w:trPr>
        <w:tc>
          <w:tcPr>
            <w:tcW w:w="3258" w:type="dxa"/>
            <w:noWrap/>
          </w:tcPr>
          <w:p w14:paraId="4C3FEB33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693" w:type="dxa"/>
          </w:tcPr>
          <w:p w14:paraId="0F10B7F2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1842" w:type="dxa"/>
            <w:noWrap/>
          </w:tcPr>
          <w:p w14:paraId="44CCA1B2" w14:textId="312F9C82" w:rsidR="00F00970" w:rsidRDefault="00C871D4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15583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970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F00970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7963FE54" w14:textId="77777777" w:rsidR="00F00970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59412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4B2EDE31" w14:textId="0C20E676" w:rsidR="00122F28" w:rsidRPr="002F77AD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171870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</w:tc>
        <w:tc>
          <w:tcPr>
            <w:tcW w:w="1983" w:type="dxa"/>
          </w:tcPr>
          <w:p w14:paraId="70DF4F37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552" w:type="dxa"/>
          </w:tcPr>
          <w:p w14:paraId="600ECF65" w14:textId="0E1904F1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835" w:type="dxa"/>
          </w:tcPr>
          <w:p w14:paraId="5A44B17F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  <w:tr w:rsidR="00122F28" w:rsidRPr="002F77AD" w14:paraId="2B8FCCBA" w14:textId="564BB902" w:rsidTr="00122F28">
        <w:trPr>
          <w:trHeight w:val="861"/>
        </w:trPr>
        <w:tc>
          <w:tcPr>
            <w:tcW w:w="3258" w:type="dxa"/>
            <w:noWrap/>
          </w:tcPr>
          <w:p w14:paraId="50511B80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693" w:type="dxa"/>
          </w:tcPr>
          <w:p w14:paraId="53EB7B2F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1842" w:type="dxa"/>
            <w:noWrap/>
          </w:tcPr>
          <w:p w14:paraId="69C9A0A8" w14:textId="6B783528" w:rsidR="00F00970" w:rsidRDefault="00C871D4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89890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970"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 w:rsidR="00F00970">
              <w:rPr>
                <w:rFonts w:ascii="Calibri" w:hAnsi="Calibri" w:cs="Calibri"/>
                <w:color w:val="000000"/>
                <w:lang w:val="en-US" w:eastAsia="nl-NL"/>
              </w:rPr>
              <w:t xml:space="preserve"> Consent</w:t>
            </w:r>
          </w:p>
          <w:p w14:paraId="772532C8" w14:textId="77777777" w:rsidR="00F00970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87446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Eligibility</w:t>
            </w:r>
          </w:p>
          <w:p w14:paraId="5298CD26" w14:textId="691A161E" w:rsidR="00122F28" w:rsidRPr="002F77AD" w:rsidRDefault="00F00970" w:rsidP="00F00970">
            <w:pPr>
              <w:rPr>
                <w:rFonts w:ascii="Calibri" w:hAnsi="Calibri" w:cs="Calibri"/>
                <w:color w:val="000000"/>
                <w:lang w:val="en-US" w:eastAsia="nl-NL"/>
              </w:rPr>
            </w:pPr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/>
                  <w:lang w:val="en-US" w:eastAsia="nl-NL"/>
                </w:rPr>
                <w:id w:val="-209746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val="en-US" w:eastAsia="nl-NL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val="en-US" w:eastAsia="nl-NL"/>
              </w:rPr>
              <w:t xml:space="preserve"> Screen / Rand</w:t>
            </w:r>
          </w:p>
        </w:tc>
        <w:tc>
          <w:tcPr>
            <w:tcW w:w="1983" w:type="dxa"/>
          </w:tcPr>
          <w:p w14:paraId="49C0B861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552" w:type="dxa"/>
          </w:tcPr>
          <w:p w14:paraId="4B0307DE" w14:textId="71CC680D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  <w:tc>
          <w:tcPr>
            <w:tcW w:w="2835" w:type="dxa"/>
          </w:tcPr>
          <w:p w14:paraId="32055E30" w14:textId="77777777" w:rsidR="00122F28" w:rsidRPr="002F77AD" w:rsidRDefault="00122F28" w:rsidP="00890C75">
            <w:pPr>
              <w:rPr>
                <w:rFonts w:ascii="Calibri" w:hAnsi="Calibri" w:cs="Calibri"/>
                <w:color w:val="000000"/>
                <w:lang w:val="en-US" w:eastAsia="nl-NL"/>
              </w:rPr>
            </w:pPr>
          </w:p>
        </w:tc>
      </w:tr>
    </w:tbl>
    <w:p w14:paraId="63CE6B77" w14:textId="14CDE81E" w:rsidR="00B9238C" w:rsidRPr="00B9238C" w:rsidRDefault="006B21E9" w:rsidP="00B9238C">
      <w:pPr>
        <w:tabs>
          <w:tab w:val="left" w:pos="3460"/>
        </w:tabs>
        <w:rPr>
          <w:rFonts w:ascii="Calibri" w:hAnsi="Calibri" w:cs="Calibri"/>
          <w:sz w:val="22"/>
          <w:szCs w:val="22"/>
          <w:lang w:val="en-US"/>
        </w:rPr>
      </w:pPr>
      <w:r w:rsidRPr="00BA6E7A">
        <w:rPr>
          <w:rFonts w:ascii="Calibri" w:hAnsi="Calibri" w:cs="Calibri"/>
          <w:noProof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E979B8" wp14:editId="5F1B0D93">
                <wp:simplePos x="0" y="0"/>
                <wp:positionH relativeFrom="page">
                  <wp:posOffset>514350</wp:posOffset>
                </wp:positionH>
                <wp:positionV relativeFrom="paragraph">
                  <wp:posOffset>222250</wp:posOffset>
                </wp:positionV>
                <wp:extent cx="9618980" cy="45720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8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E8763" w14:textId="570AB8E6" w:rsidR="00BA6E7A" w:rsidRPr="001C0694" w:rsidRDefault="00BA6E7A" w:rsidP="00495EC1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C0694"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</w:rPr>
                              <w:t>Reviewed by PI on</w:t>
                            </w:r>
                            <w:r w:rsidR="00453D66" w:rsidRPr="001C0694"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(date):                               </w:t>
                            </w:r>
                            <w:r w:rsidR="00495EC1" w:rsidRPr="001C0694"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453D66" w:rsidRPr="001C0694"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</w:rPr>
                              <w:t>PI Name:                                                            Signature: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979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.5pt;margin-top:17.5pt;width:757.4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">
                <v:textbox>
                  <w:txbxContent>
                    <w:p w14:paraId="307E8763" w14:textId="570AB8E6" w:rsidR="00BA6E7A" w:rsidRPr="001C0694" w:rsidRDefault="00BA6E7A" w:rsidP="00495EC1">
                      <w:pPr>
                        <w:spacing w:line="360" w:lineRule="auto"/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</w:rPr>
                      </w:pPr>
                      <w:r w:rsidRPr="001C0694"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</w:rPr>
                        <w:t>Reviewed by PI on</w:t>
                      </w:r>
                      <w:r w:rsidR="00453D66" w:rsidRPr="001C0694"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</w:rPr>
                        <w:t xml:space="preserve"> (date):                               </w:t>
                      </w:r>
                      <w:r w:rsidR="00495EC1" w:rsidRPr="001C0694"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</w:rPr>
                        <w:t xml:space="preserve">       </w:t>
                      </w:r>
                      <w:r w:rsidR="00453D66" w:rsidRPr="001C0694"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</w:rPr>
                        <w:t>PI Name:                                                            Signature: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9238C" w:rsidRPr="00B9238C" w:rsidSect="001C069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38" w:h="11906" w:orient="landscape" w:code="9"/>
      <w:pgMar w:top="1418" w:right="1667" w:bottom="1274" w:left="709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A3F5" w14:textId="77777777" w:rsidR="00665309" w:rsidRDefault="00665309">
      <w:r>
        <w:separator/>
      </w:r>
    </w:p>
  </w:endnote>
  <w:endnote w:type="continuationSeparator" w:id="0">
    <w:p w14:paraId="7A9134AC" w14:textId="77777777" w:rsidR="00665309" w:rsidRDefault="00665309">
      <w:r>
        <w:continuationSeparator/>
      </w:r>
    </w:p>
  </w:endnote>
  <w:endnote w:type="continuationNotice" w:id="1">
    <w:p w14:paraId="72D38D08" w14:textId="77777777" w:rsidR="00665309" w:rsidRDefault="00665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MC Logos VL">
    <w:charset w:val="00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1F91" w14:textId="77777777" w:rsidR="007160C3" w:rsidRDefault="007160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A22F735" w14:textId="77777777" w:rsidR="007160C3" w:rsidRDefault="007160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12F43" w14:textId="7935E686" w:rsidR="00A37B27" w:rsidRPr="001C0694" w:rsidRDefault="7D65F71C" w:rsidP="7D65F71C">
    <w:pPr>
      <w:pStyle w:val="Footer"/>
      <w:pBdr>
        <w:top w:val="single" w:sz="4" w:space="1" w:color="auto"/>
      </w:pBdr>
      <w:tabs>
        <w:tab w:val="clear" w:pos="9072"/>
        <w:tab w:val="right" w:pos="9356"/>
      </w:tabs>
      <w:rPr>
        <w:rStyle w:val="PageNumber"/>
        <w:rFonts w:ascii="Calibri" w:hAnsi="Calibri" w:cs="Arial"/>
        <w:sz w:val="22"/>
        <w:szCs w:val="22"/>
      </w:rPr>
    </w:pPr>
    <w:r w:rsidRPr="7D65F71C">
      <w:rPr>
        <w:rFonts w:ascii="Calibri" w:hAnsi="Calibri" w:cs="Arial"/>
        <w:sz w:val="22"/>
        <w:szCs w:val="22"/>
      </w:rPr>
      <w:t xml:space="preserve">REMAP-CAP </w:t>
    </w:r>
    <w:r w:rsidR="00CE6855">
      <w:rPr>
        <w:rFonts w:ascii="Calibri" w:hAnsi="Calibri" w:cs="Arial"/>
        <w:sz w:val="22"/>
        <w:szCs w:val="22"/>
      </w:rPr>
      <w:t>Protocol V4</w:t>
    </w:r>
    <w:r w:rsidR="00187018">
      <w:rPr>
        <w:rFonts w:ascii="Calibri" w:hAnsi="Calibri" w:cs="Arial"/>
        <w:sz w:val="22"/>
        <w:szCs w:val="22"/>
      </w:rPr>
      <w:t>.0</w:t>
    </w:r>
    <w:r w:rsidR="00CE6855">
      <w:rPr>
        <w:rFonts w:ascii="Calibri" w:hAnsi="Calibri" w:cs="Arial"/>
        <w:sz w:val="22"/>
        <w:szCs w:val="22"/>
      </w:rPr>
      <w:t>/4.1_</w:t>
    </w:r>
    <w:r w:rsidR="009B144E">
      <w:rPr>
        <w:rFonts w:ascii="Calibri" w:hAnsi="Calibri" w:cs="Arial"/>
        <w:sz w:val="22"/>
        <w:szCs w:val="22"/>
      </w:rPr>
      <w:t>Consent/</w:t>
    </w:r>
    <w:r w:rsidRPr="7D65F71C">
      <w:rPr>
        <w:rFonts w:ascii="Calibri" w:hAnsi="Calibri" w:cs="Arial"/>
        <w:sz w:val="22"/>
        <w:szCs w:val="22"/>
      </w:rPr>
      <w:t>Eligibility</w:t>
    </w:r>
    <w:r w:rsidR="009B144E">
      <w:rPr>
        <w:rFonts w:ascii="Calibri" w:hAnsi="Calibri" w:cs="Arial"/>
        <w:sz w:val="22"/>
        <w:szCs w:val="22"/>
      </w:rPr>
      <w:t>/</w:t>
    </w:r>
    <w:proofErr w:type="spellStart"/>
    <w:r w:rsidR="009B144E">
      <w:rPr>
        <w:rFonts w:ascii="Calibri" w:hAnsi="Calibri" w:cs="Arial"/>
        <w:sz w:val="22"/>
        <w:szCs w:val="22"/>
      </w:rPr>
      <w:t>ScreenRand</w:t>
    </w:r>
    <w:proofErr w:type="spellEnd"/>
    <w:r w:rsidR="009B144E">
      <w:rPr>
        <w:rFonts w:ascii="Calibri" w:hAnsi="Calibri" w:cs="Arial"/>
        <w:sz w:val="22"/>
        <w:szCs w:val="22"/>
      </w:rPr>
      <w:t xml:space="preserve"> Combined </w:t>
    </w:r>
    <w:r w:rsidRPr="7D65F71C">
      <w:rPr>
        <w:rFonts w:ascii="Calibri" w:hAnsi="Calibri" w:cs="Arial"/>
        <w:sz w:val="22"/>
        <w:szCs w:val="22"/>
      </w:rPr>
      <w:t xml:space="preserve">Training </w:t>
    </w:r>
    <w:r w:rsidR="00F307F9">
      <w:rPr>
        <w:rFonts w:ascii="Calibri" w:hAnsi="Calibri" w:cs="Arial"/>
        <w:sz w:val="22"/>
        <w:szCs w:val="22"/>
      </w:rPr>
      <w:t>and</w:t>
    </w:r>
    <w:r w:rsidRPr="7D65F71C">
      <w:rPr>
        <w:rFonts w:ascii="Calibri" w:hAnsi="Calibri" w:cs="Arial"/>
        <w:sz w:val="22"/>
        <w:szCs w:val="22"/>
      </w:rPr>
      <w:t xml:space="preserve"> Delegation Log_</w:t>
    </w:r>
    <w:r w:rsidR="009B144E">
      <w:rPr>
        <w:rFonts w:ascii="Calibri" w:hAnsi="Calibri" w:cs="Arial"/>
        <w:sz w:val="22"/>
        <w:szCs w:val="22"/>
      </w:rPr>
      <w:t>V1.0</w:t>
    </w:r>
    <w:r w:rsidRPr="7D65F71C">
      <w:rPr>
        <w:rFonts w:ascii="Calibri" w:hAnsi="Calibri" w:cs="Arial"/>
        <w:sz w:val="22"/>
        <w:szCs w:val="22"/>
      </w:rPr>
      <w:t xml:space="preserve"> 20260</w:t>
    </w:r>
    <w:r w:rsidR="009B144E">
      <w:rPr>
        <w:rFonts w:ascii="Calibri" w:hAnsi="Calibri" w:cs="Arial"/>
        <w:sz w:val="22"/>
        <w:szCs w:val="22"/>
      </w:rPr>
      <w:t>929</w:t>
    </w:r>
    <w:r w:rsidRPr="7D65F71C">
      <w:rPr>
        <w:rFonts w:ascii="Calibri" w:hAnsi="Calibri" w:cs="Arial"/>
        <w:sz w:val="22"/>
        <w:szCs w:val="22"/>
      </w:rPr>
      <w:t xml:space="preserve">                                      </w:t>
    </w:r>
    <w:r w:rsidR="009B144E">
      <w:rPr>
        <w:rFonts w:ascii="Calibri" w:hAnsi="Calibri" w:cs="Arial"/>
        <w:sz w:val="22"/>
        <w:szCs w:val="22"/>
      </w:rPr>
      <w:t xml:space="preserve">       </w:t>
    </w:r>
    <w:r w:rsidRPr="7D65F71C">
      <w:rPr>
        <w:rFonts w:ascii="Calibri" w:hAnsi="Calibri" w:cs="Arial"/>
        <w:sz w:val="22"/>
        <w:szCs w:val="22"/>
      </w:rPr>
      <w:t xml:space="preserve">         Page </w:t>
    </w:r>
    <w:r w:rsidR="00A37B27" w:rsidRPr="7D65F71C">
      <w:rPr>
        <w:rStyle w:val="PageNumber"/>
        <w:rFonts w:ascii="Calibri" w:hAnsi="Calibri" w:cs="Arial"/>
        <w:noProof/>
        <w:sz w:val="22"/>
        <w:szCs w:val="22"/>
      </w:rPr>
      <w:fldChar w:fldCharType="begin"/>
    </w:r>
    <w:r w:rsidR="00A37B27" w:rsidRPr="7D65F71C">
      <w:rPr>
        <w:rStyle w:val="PageNumber"/>
        <w:rFonts w:ascii="Calibri" w:hAnsi="Calibri" w:cs="Arial"/>
        <w:sz w:val="22"/>
        <w:szCs w:val="22"/>
      </w:rPr>
      <w:instrText xml:space="preserve"> PAGE </w:instrText>
    </w:r>
    <w:r w:rsidR="00A37B27" w:rsidRPr="7D65F71C">
      <w:rPr>
        <w:rStyle w:val="PageNumber"/>
        <w:rFonts w:ascii="Calibri" w:hAnsi="Calibri" w:cs="Arial"/>
        <w:sz w:val="22"/>
        <w:szCs w:val="22"/>
      </w:rPr>
      <w:fldChar w:fldCharType="separate"/>
    </w:r>
    <w:r w:rsidRPr="7D65F71C">
      <w:rPr>
        <w:rStyle w:val="PageNumber"/>
        <w:rFonts w:ascii="Calibri" w:hAnsi="Calibri" w:cs="Arial"/>
        <w:noProof/>
        <w:sz w:val="22"/>
        <w:szCs w:val="22"/>
      </w:rPr>
      <w:t>1</w:t>
    </w:r>
    <w:r w:rsidR="00A37B27" w:rsidRPr="7D65F71C">
      <w:rPr>
        <w:rStyle w:val="PageNumber"/>
        <w:rFonts w:ascii="Calibri" w:hAnsi="Calibri" w:cs="Arial"/>
        <w:noProof/>
        <w:sz w:val="22"/>
        <w:szCs w:val="22"/>
      </w:rPr>
      <w:fldChar w:fldCharType="end"/>
    </w:r>
    <w:r w:rsidRPr="7D65F71C">
      <w:rPr>
        <w:rStyle w:val="PageNumber"/>
        <w:rFonts w:ascii="Calibri" w:hAnsi="Calibri" w:cs="Arial"/>
        <w:sz w:val="22"/>
        <w:szCs w:val="22"/>
      </w:rPr>
      <w:t xml:space="preserve"> of </w:t>
    </w:r>
    <w:r w:rsidR="00A37B27" w:rsidRPr="7D65F71C">
      <w:rPr>
        <w:rStyle w:val="PageNumber"/>
        <w:rFonts w:ascii="Calibri" w:hAnsi="Calibri" w:cs="Arial"/>
        <w:noProof/>
        <w:sz w:val="22"/>
        <w:szCs w:val="22"/>
      </w:rPr>
      <w:fldChar w:fldCharType="begin"/>
    </w:r>
    <w:r w:rsidR="00A37B27" w:rsidRPr="7D65F71C">
      <w:rPr>
        <w:rStyle w:val="PageNumber"/>
        <w:rFonts w:ascii="Calibri" w:hAnsi="Calibri" w:cs="Arial"/>
        <w:sz w:val="22"/>
        <w:szCs w:val="22"/>
      </w:rPr>
      <w:instrText xml:space="preserve"> NUMPAGES </w:instrText>
    </w:r>
    <w:r w:rsidR="00A37B27" w:rsidRPr="7D65F71C">
      <w:rPr>
        <w:rStyle w:val="PageNumber"/>
        <w:rFonts w:ascii="Calibri" w:hAnsi="Calibri" w:cs="Arial"/>
        <w:sz w:val="22"/>
        <w:szCs w:val="22"/>
      </w:rPr>
      <w:fldChar w:fldCharType="separate"/>
    </w:r>
    <w:r w:rsidRPr="7D65F71C">
      <w:rPr>
        <w:rStyle w:val="PageNumber"/>
        <w:rFonts w:ascii="Calibri" w:hAnsi="Calibri" w:cs="Arial"/>
        <w:noProof/>
        <w:sz w:val="22"/>
        <w:szCs w:val="22"/>
      </w:rPr>
      <w:t>1</w:t>
    </w:r>
    <w:r w:rsidR="00A37B27" w:rsidRPr="7D65F71C">
      <w:rPr>
        <w:rStyle w:val="PageNumber"/>
        <w:rFonts w:ascii="Calibri" w:hAnsi="Calibri" w:cs="Arial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51B4" w14:textId="77777777" w:rsidR="007160C3" w:rsidRDefault="007160C3">
    <w:pPr>
      <w:pStyle w:val="Footer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1 van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BB46" w14:textId="77777777" w:rsidR="00665309" w:rsidRDefault="00665309">
      <w:r>
        <w:separator/>
      </w:r>
    </w:p>
  </w:footnote>
  <w:footnote w:type="continuationSeparator" w:id="0">
    <w:p w14:paraId="07AF3967" w14:textId="77777777" w:rsidR="00665309" w:rsidRDefault="00665309">
      <w:r>
        <w:continuationSeparator/>
      </w:r>
    </w:p>
  </w:footnote>
  <w:footnote w:type="continuationNotice" w:id="1">
    <w:p w14:paraId="0CD48C9C" w14:textId="77777777" w:rsidR="00665309" w:rsidRDefault="006653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3590" w14:textId="15453FD3" w:rsidR="0088116F" w:rsidRPr="009B144E" w:rsidRDefault="009B144E" w:rsidP="009B144E">
    <w:pPr>
      <w:pStyle w:val="Header"/>
      <w:ind w:left="-567" w:firstLine="283"/>
      <w:jc w:val="center"/>
      <w:rPr>
        <w:rFonts w:ascii="Calibri" w:hAnsi="Calibri" w:cs="Calibri"/>
        <w:b/>
        <w:bCs/>
        <w:color w:val="2E74B5"/>
        <w:sz w:val="32"/>
        <w:szCs w:val="32"/>
        <w:lang w:val="nl-NL"/>
      </w:rPr>
    </w:pPr>
    <w:r w:rsidRPr="009B144E">
      <w:rPr>
        <w:rFonts w:ascii="Calibri" w:hAnsi="Calibri"/>
        <w:b/>
        <w:bCs/>
        <w:noProof/>
      </w:rPr>
      <w:drawing>
        <wp:anchor distT="0" distB="0" distL="114300" distR="114300" simplePos="0" relativeHeight="251658240" behindDoc="0" locked="0" layoutInCell="1" allowOverlap="1" wp14:anchorId="6131CB62" wp14:editId="02073ED0">
          <wp:simplePos x="0" y="0"/>
          <wp:positionH relativeFrom="column">
            <wp:posOffset>7914640</wp:posOffset>
          </wp:positionH>
          <wp:positionV relativeFrom="paragraph">
            <wp:posOffset>-282575</wp:posOffset>
          </wp:positionV>
          <wp:extent cx="1931670" cy="642620"/>
          <wp:effectExtent l="0" t="0" r="0" b="5080"/>
          <wp:wrapThrough wrapText="bothSides">
            <wp:wrapPolygon edited="0">
              <wp:start x="0" y="0"/>
              <wp:lineTo x="0" y="21130"/>
              <wp:lineTo x="21302" y="21130"/>
              <wp:lineTo x="21302" y="0"/>
              <wp:lineTo x="0" y="0"/>
            </wp:wrapPolygon>
          </wp:wrapThrough>
          <wp:docPr id="11155726" name="Picture 1" descr="A blue lungs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5726" name="Picture 1" descr="A blue lungs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7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7C82" w:rsidRPr="009B144E">
      <w:rPr>
        <w:rFonts w:ascii="Calibri" w:hAnsi="Calibri" w:cs="Segoe UI"/>
        <w:b/>
        <w:bCs/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08235FF0" wp14:editId="68168420">
          <wp:simplePos x="0" y="0"/>
          <wp:positionH relativeFrom="column">
            <wp:posOffset>-106045</wp:posOffset>
          </wp:positionH>
          <wp:positionV relativeFrom="paragraph">
            <wp:posOffset>-281940</wp:posOffset>
          </wp:positionV>
          <wp:extent cx="1911350" cy="750570"/>
          <wp:effectExtent l="0" t="0" r="0" b="0"/>
          <wp:wrapThrough wrapText="bothSides">
            <wp:wrapPolygon edited="0">
              <wp:start x="0" y="0"/>
              <wp:lineTo x="0" y="20832"/>
              <wp:lineTo x="21313" y="20832"/>
              <wp:lineTo x="21313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116F" w:rsidRPr="009B144E">
      <w:rPr>
        <w:rFonts w:ascii="Calibri" w:hAnsi="Calibri" w:cs="Calibri"/>
        <w:b/>
        <w:bCs/>
        <w:color w:val="2E74B5"/>
        <w:sz w:val="32"/>
        <w:szCs w:val="32"/>
        <w:lang w:val="nl-NL"/>
      </w:rPr>
      <w:t xml:space="preserve">Combined </w:t>
    </w:r>
    <w:r w:rsidR="00B96900" w:rsidRPr="009B144E">
      <w:rPr>
        <w:rFonts w:ascii="Calibri" w:hAnsi="Calibri" w:cs="Calibri"/>
        <w:b/>
        <w:bCs/>
        <w:color w:val="2E74B5"/>
        <w:sz w:val="32"/>
        <w:szCs w:val="32"/>
        <w:lang w:val="nl-NL"/>
      </w:rPr>
      <w:t>T</w:t>
    </w:r>
    <w:r w:rsidR="00651027" w:rsidRPr="009B144E">
      <w:rPr>
        <w:rFonts w:ascii="Calibri" w:hAnsi="Calibri" w:cs="Calibri"/>
        <w:b/>
        <w:bCs/>
        <w:color w:val="2E74B5"/>
        <w:sz w:val="32"/>
        <w:szCs w:val="32"/>
        <w:lang w:val="nl-NL"/>
      </w:rPr>
      <w:t>raining</w:t>
    </w:r>
    <w:r w:rsidR="0088116F" w:rsidRPr="009B144E">
      <w:rPr>
        <w:rFonts w:ascii="Calibri" w:hAnsi="Calibri" w:cs="Calibri"/>
        <w:b/>
        <w:bCs/>
        <w:color w:val="2E74B5"/>
        <w:sz w:val="32"/>
        <w:szCs w:val="32"/>
        <w:lang w:val="nl-NL"/>
      </w:rPr>
      <w:t xml:space="preserve"> and</w:t>
    </w:r>
    <w:r w:rsidR="00A175F8" w:rsidRPr="009B144E">
      <w:rPr>
        <w:rFonts w:ascii="Calibri" w:hAnsi="Calibri" w:cs="Calibri"/>
        <w:b/>
        <w:bCs/>
        <w:color w:val="2E74B5"/>
        <w:sz w:val="32"/>
        <w:szCs w:val="32"/>
        <w:lang w:val="nl-NL"/>
      </w:rPr>
      <w:t xml:space="preserve"> Delegation Log</w:t>
    </w:r>
  </w:p>
  <w:p w14:paraId="507CB598" w14:textId="642927AE" w:rsidR="007160C3" w:rsidRPr="002F77AD" w:rsidRDefault="009B144E" w:rsidP="000B3658">
    <w:pPr>
      <w:pStyle w:val="Opmaakprofiel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120"/>
      <w:rPr>
        <w:rFonts w:ascii="Calibri" w:hAnsi="Calibri" w:cs="Calibri"/>
        <w:color w:val="2E74B5"/>
        <w:sz w:val="32"/>
        <w:szCs w:val="32"/>
        <w:lang w:val="nl-NL"/>
      </w:rPr>
    </w:pPr>
    <w:r>
      <w:rPr>
        <w:rFonts w:ascii="Calibri" w:hAnsi="Calibri" w:cs="Calibri"/>
        <w:color w:val="2E74B5"/>
        <w:sz w:val="22"/>
        <w:szCs w:val="22"/>
        <w:lang w:val="nl-NL"/>
      </w:rPr>
      <w:t xml:space="preserve">      </w:t>
    </w:r>
    <w:r w:rsidR="00D857BD" w:rsidRPr="001C0694">
      <w:rPr>
        <w:rFonts w:ascii="Calibri" w:hAnsi="Calibri" w:cs="Calibri"/>
        <w:color w:val="2E74B5"/>
        <w:sz w:val="22"/>
        <w:szCs w:val="22"/>
        <w:lang w:val="nl-NL"/>
      </w:rPr>
      <w:t>*if not using main Delegation Log</w:t>
    </w:r>
    <w:r w:rsidR="0088116F">
      <w:rPr>
        <w:rFonts w:ascii="Calibri" w:hAnsi="Calibri" w:cs="Calibri"/>
        <w:color w:val="2E74B5"/>
        <w:sz w:val="22"/>
        <w:szCs w:val="22"/>
        <w:lang w:val="nl-NL"/>
      </w:rPr>
      <w:t xml:space="preserve"> for </w:t>
    </w:r>
    <w:r w:rsidR="001C5C7D">
      <w:rPr>
        <w:rFonts w:ascii="Calibri" w:hAnsi="Calibri" w:cs="Calibri"/>
        <w:color w:val="2E74B5"/>
        <w:sz w:val="22"/>
        <w:szCs w:val="22"/>
        <w:lang w:val="nl-NL"/>
      </w:rPr>
      <w:t xml:space="preserve">site </w:t>
    </w:r>
    <w:r w:rsidR="0042352F">
      <w:rPr>
        <w:rFonts w:ascii="Calibri" w:hAnsi="Calibri" w:cs="Calibri"/>
        <w:color w:val="2E74B5"/>
        <w:sz w:val="22"/>
        <w:szCs w:val="22"/>
        <w:lang w:val="nl-NL"/>
      </w:rPr>
      <w:t>staff</w:t>
    </w:r>
    <w:r w:rsidR="0088116F">
      <w:rPr>
        <w:rFonts w:ascii="Calibri" w:hAnsi="Calibri" w:cs="Calibri"/>
        <w:color w:val="2E74B5"/>
        <w:sz w:val="22"/>
        <w:szCs w:val="22"/>
        <w:lang w:val="nl-NL"/>
      </w:rPr>
      <w:t xml:space="preserve"> with limited duties</w:t>
    </w:r>
  </w:p>
  <w:p w14:paraId="5B4F7AA2" w14:textId="77777777" w:rsidR="007160C3" w:rsidRPr="002F77AD" w:rsidRDefault="007160C3" w:rsidP="00227903">
    <w:pPr>
      <w:pStyle w:val="Header"/>
      <w:rPr>
        <w:rFonts w:ascii="Calibri" w:hAnsi="Calibri"/>
        <w:sz w:val="4"/>
        <w:szCs w:val="4"/>
        <w:lang w:val="nl-NL"/>
      </w:rPr>
    </w:pPr>
  </w:p>
  <w:p w14:paraId="0E71E69E" w14:textId="77777777" w:rsidR="007160C3" w:rsidRPr="002F77AD" w:rsidRDefault="007160C3" w:rsidP="00227903">
    <w:pPr>
      <w:pStyle w:val="Header"/>
      <w:rPr>
        <w:rFonts w:ascii="Calibri" w:hAnsi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F7A3" w14:textId="77777777" w:rsidR="007160C3" w:rsidRDefault="007160C3">
    <w:pPr>
      <w:pStyle w:val="Header"/>
      <w:jc w:val="center"/>
    </w:pPr>
    <w:bookmarkStart w:id="0" w:name="Logo"/>
    <w:bookmarkEnd w:id="0"/>
    <w:r>
      <w:rPr>
        <w:rFonts w:ascii="UMC Logos VL" w:hAnsi="UMC Logos VL"/>
        <w:color w:val="0000FF"/>
        <w:sz w:val="8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9DD"/>
    <w:multiLevelType w:val="multilevel"/>
    <w:tmpl w:val="E2D0C1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D47B45"/>
    <w:multiLevelType w:val="hybridMultilevel"/>
    <w:tmpl w:val="CFD4AB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40CE5"/>
    <w:multiLevelType w:val="multilevel"/>
    <w:tmpl w:val="1E76DD2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 w15:restartNumberingAfterBreak="0">
    <w:nsid w:val="05DD1B26"/>
    <w:multiLevelType w:val="singleLevel"/>
    <w:tmpl w:val="8E0017E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0AAF7A8C"/>
    <w:multiLevelType w:val="hybridMultilevel"/>
    <w:tmpl w:val="5E520664"/>
    <w:lvl w:ilvl="0" w:tplc="041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D4076B2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F0C626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FEF0395"/>
    <w:multiLevelType w:val="hybridMultilevel"/>
    <w:tmpl w:val="4D42544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22E1B2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5300514"/>
    <w:multiLevelType w:val="multilevel"/>
    <w:tmpl w:val="0FE6406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212"/>
        </w:tabs>
        <w:ind w:left="1212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  <w:b w:val="0"/>
        <w:u w:val="none"/>
      </w:rPr>
    </w:lvl>
  </w:abstractNum>
  <w:abstractNum w:abstractNumId="10" w15:restartNumberingAfterBreak="0">
    <w:nsid w:val="16D10AF3"/>
    <w:multiLevelType w:val="singleLevel"/>
    <w:tmpl w:val="984E5C88"/>
    <w:lvl w:ilvl="0">
      <w:start w:val="5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  <w:b/>
      </w:rPr>
    </w:lvl>
  </w:abstractNum>
  <w:abstractNum w:abstractNumId="11" w15:restartNumberingAfterBreak="0">
    <w:nsid w:val="1A991CC2"/>
    <w:multiLevelType w:val="singleLevel"/>
    <w:tmpl w:val="F2F06470"/>
    <w:lvl w:ilvl="0">
      <w:start w:val="1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  <w:b/>
      </w:rPr>
    </w:lvl>
  </w:abstractNum>
  <w:abstractNum w:abstractNumId="12" w15:restartNumberingAfterBreak="0">
    <w:nsid w:val="1B9E4263"/>
    <w:multiLevelType w:val="hybridMultilevel"/>
    <w:tmpl w:val="2E024B7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254C7ECA"/>
    <w:multiLevelType w:val="singleLevel"/>
    <w:tmpl w:val="C0D66F58"/>
    <w:lvl w:ilvl="0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4" w15:restartNumberingAfterBreak="0">
    <w:nsid w:val="28EF0ED2"/>
    <w:multiLevelType w:val="hybridMultilevel"/>
    <w:tmpl w:val="5F3C104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2C0F7BE4"/>
    <w:multiLevelType w:val="hybridMultilevel"/>
    <w:tmpl w:val="457E5E5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2EFE0882"/>
    <w:multiLevelType w:val="hybridMultilevel"/>
    <w:tmpl w:val="2F5C4CE6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309B57AC"/>
    <w:multiLevelType w:val="hybridMultilevel"/>
    <w:tmpl w:val="662AD7A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34985C80"/>
    <w:multiLevelType w:val="multilevel"/>
    <w:tmpl w:val="E4E016EC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19" w15:restartNumberingAfterBreak="0">
    <w:nsid w:val="36F20E9E"/>
    <w:multiLevelType w:val="singleLevel"/>
    <w:tmpl w:val="05501DF0"/>
    <w:lvl w:ilvl="0">
      <w:start w:val="1"/>
      <w:numFmt w:val="upp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0" w15:restartNumberingAfterBreak="0">
    <w:nsid w:val="3B695E35"/>
    <w:multiLevelType w:val="multilevel"/>
    <w:tmpl w:val="9EB4F47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1" w15:restartNumberingAfterBreak="0">
    <w:nsid w:val="409D7F42"/>
    <w:multiLevelType w:val="hybridMultilevel"/>
    <w:tmpl w:val="0CE6381E"/>
    <w:lvl w:ilvl="0" w:tplc="4B927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12771E"/>
    <w:multiLevelType w:val="multilevel"/>
    <w:tmpl w:val="164220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2D94591"/>
    <w:multiLevelType w:val="multilevel"/>
    <w:tmpl w:val="1EECA7D2"/>
    <w:lvl w:ilvl="0">
      <w:start w:val="4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6"/>
        </w:tabs>
        <w:ind w:left="1416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24" w15:restartNumberingAfterBreak="0">
    <w:nsid w:val="42F7520B"/>
    <w:multiLevelType w:val="multilevel"/>
    <w:tmpl w:val="8FA660B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3303BFE"/>
    <w:multiLevelType w:val="multilevel"/>
    <w:tmpl w:val="A502C3BC"/>
    <w:lvl w:ilvl="0">
      <w:start w:val="4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  <w:b/>
        <w:i w:val="0"/>
      </w:rPr>
    </w:lvl>
    <w:lvl w:ilvl="1">
      <w:start w:val="4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  <w:b/>
        <w:i w:val="0"/>
      </w:rPr>
    </w:lvl>
  </w:abstractNum>
  <w:abstractNum w:abstractNumId="26" w15:restartNumberingAfterBreak="0">
    <w:nsid w:val="44FC4562"/>
    <w:multiLevelType w:val="singleLevel"/>
    <w:tmpl w:val="1F6CE06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6920C37"/>
    <w:multiLevelType w:val="multilevel"/>
    <w:tmpl w:val="885A553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99F2C69"/>
    <w:multiLevelType w:val="hybridMultilevel"/>
    <w:tmpl w:val="0B7E4F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44AD6"/>
    <w:multiLevelType w:val="multilevel"/>
    <w:tmpl w:val="92DC6E64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0" w15:restartNumberingAfterBreak="0">
    <w:nsid w:val="52635C04"/>
    <w:multiLevelType w:val="multilevel"/>
    <w:tmpl w:val="A5ECBF14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1" w15:restartNumberingAfterBreak="0">
    <w:nsid w:val="555852A8"/>
    <w:multiLevelType w:val="hybridMultilevel"/>
    <w:tmpl w:val="88D8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DE3171"/>
    <w:multiLevelType w:val="hybridMultilevel"/>
    <w:tmpl w:val="16F2B41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3" w15:restartNumberingAfterBreak="0">
    <w:nsid w:val="5A4F58B8"/>
    <w:multiLevelType w:val="hybridMultilevel"/>
    <w:tmpl w:val="B2A277B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4" w15:restartNumberingAfterBreak="0">
    <w:nsid w:val="5C420E89"/>
    <w:multiLevelType w:val="hybridMultilevel"/>
    <w:tmpl w:val="A54CC6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42194E"/>
    <w:multiLevelType w:val="hybridMultilevel"/>
    <w:tmpl w:val="1308776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6" w15:restartNumberingAfterBreak="0">
    <w:nsid w:val="659A0B69"/>
    <w:multiLevelType w:val="hybridMultilevel"/>
    <w:tmpl w:val="E1EEE6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3D0AB9"/>
    <w:multiLevelType w:val="multilevel"/>
    <w:tmpl w:val="1A1E56E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8" w15:restartNumberingAfterBreak="0">
    <w:nsid w:val="69F118D1"/>
    <w:multiLevelType w:val="multilevel"/>
    <w:tmpl w:val="A1026C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B7071CA"/>
    <w:multiLevelType w:val="hybridMultilevel"/>
    <w:tmpl w:val="54AEF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42E7E"/>
    <w:multiLevelType w:val="singleLevel"/>
    <w:tmpl w:val="9DF40758"/>
    <w:lvl w:ilvl="0">
      <w:start w:val="4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41" w15:restartNumberingAfterBreak="0">
    <w:nsid w:val="70571766"/>
    <w:multiLevelType w:val="multilevel"/>
    <w:tmpl w:val="81FACA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tabs>
          <w:tab w:val="num" w:pos="1416"/>
        </w:tabs>
        <w:ind w:left="1416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42" w15:restartNumberingAfterBreak="0">
    <w:nsid w:val="76545713"/>
    <w:multiLevelType w:val="singleLevel"/>
    <w:tmpl w:val="9990ACF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u w:val="none"/>
      </w:rPr>
    </w:lvl>
  </w:abstractNum>
  <w:abstractNum w:abstractNumId="43" w15:restartNumberingAfterBreak="0">
    <w:nsid w:val="7BFE2542"/>
    <w:multiLevelType w:val="hybridMultilevel"/>
    <w:tmpl w:val="019ACD06"/>
    <w:lvl w:ilvl="0" w:tplc="E5E8A97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64A0E"/>
    <w:multiLevelType w:val="singleLevel"/>
    <w:tmpl w:val="9D22B3BE"/>
    <w:lvl w:ilvl="0">
      <w:start w:val="5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hAnsi="Times New Roman" w:hint="default"/>
      </w:rPr>
    </w:lvl>
  </w:abstractNum>
  <w:num w:numId="1" w16cid:durableId="1906255887">
    <w:abstractNumId w:val="2"/>
  </w:num>
  <w:num w:numId="2" w16cid:durableId="96871317">
    <w:abstractNumId w:val="42"/>
  </w:num>
  <w:num w:numId="3" w16cid:durableId="1189564315">
    <w:abstractNumId w:val="29"/>
  </w:num>
  <w:num w:numId="4" w16cid:durableId="1023046796">
    <w:abstractNumId w:val="18"/>
  </w:num>
  <w:num w:numId="5" w16cid:durableId="1895462384">
    <w:abstractNumId w:val="30"/>
  </w:num>
  <w:num w:numId="6" w16cid:durableId="1393966088">
    <w:abstractNumId w:val="0"/>
  </w:num>
  <w:num w:numId="7" w16cid:durableId="1015038532">
    <w:abstractNumId w:val="37"/>
  </w:num>
  <w:num w:numId="8" w16cid:durableId="2135173753">
    <w:abstractNumId w:val="22"/>
  </w:num>
  <w:num w:numId="9" w16cid:durableId="447941198">
    <w:abstractNumId w:val="3"/>
  </w:num>
  <w:num w:numId="10" w16cid:durableId="2081100498">
    <w:abstractNumId w:val="19"/>
  </w:num>
  <w:num w:numId="11" w16cid:durableId="839270773">
    <w:abstractNumId w:val="13"/>
  </w:num>
  <w:num w:numId="12" w16cid:durableId="1705711734">
    <w:abstractNumId w:val="26"/>
  </w:num>
  <w:num w:numId="13" w16cid:durableId="797145572">
    <w:abstractNumId w:val="11"/>
  </w:num>
  <w:num w:numId="14" w16cid:durableId="59599462">
    <w:abstractNumId w:val="23"/>
  </w:num>
  <w:num w:numId="15" w16cid:durableId="148520414">
    <w:abstractNumId w:val="40"/>
  </w:num>
  <w:num w:numId="16" w16cid:durableId="825971703">
    <w:abstractNumId w:val="44"/>
  </w:num>
  <w:num w:numId="17" w16cid:durableId="2064523124">
    <w:abstractNumId w:val="5"/>
  </w:num>
  <w:num w:numId="18" w16cid:durableId="1816987832">
    <w:abstractNumId w:val="10"/>
  </w:num>
  <w:num w:numId="19" w16cid:durableId="938608069">
    <w:abstractNumId w:val="25"/>
  </w:num>
  <w:num w:numId="20" w16cid:durableId="171142621">
    <w:abstractNumId w:val="20"/>
  </w:num>
  <w:num w:numId="21" w16cid:durableId="277414777">
    <w:abstractNumId w:val="38"/>
  </w:num>
  <w:num w:numId="22" w16cid:durableId="1950239869">
    <w:abstractNumId w:val="24"/>
  </w:num>
  <w:num w:numId="23" w16cid:durableId="296683446">
    <w:abstractNumId w:val="27"/>
  </w:num>
  <w:num w:numId="24" w16cid:durableId="1948851849">
    <w:abstractNumId w:val="8"/>
  </w:num>
  <w:num w:numId="25" w16cid:durableId="849680394">
    <w:abstractNumId w:val="9"/>
  </w:num>
  <w:num w:numId="26" w16cid:durableId="1550655111">
    <w:abstractNumId w:val="6"/>
  </w:num>
  <w:num w:numId="27" w16cid:durableId="1501500700">
    <w:abstractNumId w:val="41"/>
  </w:num>
  <w:num w:numId="28" w16cid:durableId="2006779189">
    <w:abstractNumId w:val="39"/>
  </w:num>
  <w:num w:numId="29" w16cid:durableId="2057658207">
    <w:abstractNumId w:val="7"/>
  </w:num>
  <w:num w:numId="30" w16cid:durableId="96147601">
    <w:abstractNumId w:val="16"/>
  </w:num>
  <w:num w:numId="31" w16cid:durableId="489517373">
    <w:abstractNumId w:val="35"/>
  </w:num>
  <w:num w:numId="32" w16cid:durableId="343358264">
    <w:abstractNumId w:val="15"/>
  </w:num>
  <w:num w:numId="33" w16cid:durableId="68624103">
    <w:abstractNumId w:val="31"/>
  </w:num>
  <w:num w:numId="34" w16cid:durableId="1312901947">
    <w:abstractNumId w:val="32"/>
  </w:num>
  <w:num w:numId="35" w16cid:durableId="1492528910">
    <w:abstractNumId w:val="14"/>
  </w:num>
  <w:num w:numId="36" w16cid:durableId="1522355115">
    <w:abstractNumId w:val="33"/>
  </w:num>
  <w:num w:numId="37" w16cid:durableId="523638058">
    <w:abstractNumId w:val="12"/>
  </w:num>
  <w:num w:numId="38" w16cid:durableId="401410577">
    <w:abstractNumId w:val="17"/>
  </w:num>
  <w:num w:numId="39" w16cid:durableId="1477918578">
    <w:abstractNumId w:val="1"/>
  </w:num>
  <w:num w:numId="40" w16cid:durableId="1108046297">
    <w:abstractNumId w:val="34"/>
  </w:num>
  <w:num w:numId="41" w16cid:durableId="1881817191">
    <w:abstractNumId w:val="36"/>
  </w:num>
  <w:num w:numId="42" w16cid:durableId="2086754370">
    <w:abstractNumId w:val="4"/>
  </w:num>
  <w:num w:numId="43" w16cid:durableId="668294622">
    <w:abstractNumId w:val="28"/>
  </w:num>
  <w:num w:numId="44" w16cid:durableId="1344362534">
    <w:abstractNumId w:val="43"/>
  </w:num>
  <w:num w:numId="45" w16cid:durableId="1776708693">
    <w:abstractNumId w:val="43"/>
  </w:num>
  <w:num w:numId="46" w16cid:durableId="7926018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50"/>
    <w:rsid w:val="00007B57"/>
    <w:rsid w:val="00017D27"/>
    <w:rsid w:val="0002372A"/>
    <w:rsid w:val="00023EC2"/>
    <w:rsid w:val="00023F91"/>
    <w:rsid w:val="00034CDA"/>
    <w:rsid w:val="000472F2"/>
    <w:rsid w:val="0004775B"/>
    <w:rsid w:val="00047C82"/>
    <w:rsid w:val="0005323B"/>
    <w:rsid w:val="000540D0"/>
    <w:rsid w:val="0005666F"/>
    <w:rsid w:val="00057BAC"/>
    <w:rsid w:val="00061518"/>
    <w:rsid w:val="000766C9"/>
    <w:rsid w:val="00083CB4"/>
    <w:rsid w:val="000A1131"/>
    <w:rsid w:val="000A7F67"/>
    <w:rsid w:val="000B1623"/>
    <w:rsid w:val="000B210E"/>
    <w:rsid w:val="000B2C69"/>
    <w:rsid w:val="000B2F0F"/>
    <w:rsid w:val="000B3658"/>
    <w:rsid w:val="000C18B3"/>
    <w:rsid w:val="000D1B05"/>
    <w:rsid w:val="000D2A23"/>
    <w:rsid w:val="000E0D39"/>
    <w:rsid w:val="000E3BB1"/>
    <w:rsid w:val="000F7765"/>
    <w:rsid w:val="00101A29"/>
    <w:rsid w:val="0010329E"/>
    <w:rsid w:val="00103E0F"/>
    <w:rsid w:val="00122F28"/>
    <w:rsid w:val="0013141F"/>
    <w:rsid w:val="0013143D"/>
    <w:rsid w:val="00142102"/>
    <w:rsid w:val="00144AD5"/>
    <w:rsid w:val="001506E6"/>
    <w:rsid w:val="00153F68"/>
    <w:rsid w:val="00166CB5"/>
    <w:rsid w:val="00172EB2"/>
    <w:rsid w:val="0017606B"/>
    <w:rsid w:val="00177C45"/>
    <w:rsid w:val="00181843"/>
    <w:rsid w:val="00185D29"/>
    <w:rsid w:val="00187018"/>
    <w:rsid w:val="001907F0"/>
    <w:rsid w:val="00192994"/>
    <w:rsid w:val="0019525E"/>
    <w:rsid w:val="001B1711"/>
    <w:rsid w:val="001C0694"/>
    <w:rsid w:val="001C5C7D"/>
    <w:rsid w:val="001C6156"/>
    <w:rsid w:val="001E2B02"/>
    <w:rsid w:val="001E6A3D"/>
    <w:rsid w:val="001E7580"/>
    <w:rsid w:val="001F0F04"/>
    <w:rsid w:val="002002C9"/>
    <w:rsid w:val="0020709A"/>
    <w:rsid w:val="00222D09"/>
    <w:rsid w:val="002245A8"/>
    <w:rsid w:val="00227903"/>
    <w:rsid w:val="00237D12"/>
    <w:rsid w:val="00252071"/>
    <w:rsid w:val="00254550"/>
    <w:rsid w:val="002565A5"/>
    <w:rsid w:val="0025726E"/>
    <w:rsid w:val="00263A1D"/>
    <w:rsid w:val="0027139C"/>
    <w:rsid w:val="0027564B"/>
    <w:rsid w:val="00281C78"/>
    <w:rsid w:val="002829FE"/>
    <w:rsid w:val="002938E7"/>
    <w:rsid w:val="00294E90"/>
    <w:rsid w:val="00296F6C"/>
    <w:rsid w:val="002A1AEC"/>
    <w:rsid w:val="002B1071"/>
    <w:rsid w:val="002B28BA"/>
    <w:rsid w:val="002B6EC5"/>
    <w:rsid w:val="002B767F"/>
    <w:rsid w:val="002B7826"/>
    <w:rsid w:val="002C3DCE"/>
    <w:rsid w:val="002C42CB"/>
    <w:rsid w:val="002D41B9"/>
    <w:rsid w:val="002D60BC"/>
    <w:rsid w:val="002D622A"/>
    <w:rsid w:val="002E1774"/>
    <w:rsid w:val="002F1F60"/>
    <w:rsid w:val="002F2FCA"/>
    <w:rsid w:val="002F5CF2"/>
    <w:rsid w:val="002F5F9C"/>
    <w:rsid w:val="002F77AD"/>
    <w:rsid w:val="00300FFC"/>
    <w:rsid w:val="00307CAA"/>
    <w:rsid w:val="00321E4B"/>
    <w:rsid w:val="00323087"/>
    <w:rsid w:val="0032378E"/>
    <w:rsid w:val="003270C2"/>
    <w:rsid w:val="00330523"/>
    <w:rsid w:val="00334516"/>
    <w:rsid w:val="00337DC1"/>
    <w:rsid w:val="00344017"/>
    <w:rsid w:val="0034641E"/>
    <w:rsid w:val="00352674"/>
    <w:rsid w:val="00393352"/>
    <w:rsid w:val="00393491"/>
    <w:rsid w:val="003A15F5"/>
    <w:rsid w:val="003B3D6A"/>
    <w:rsid w:val="003B522B"/>
    <w:rsid w:val="003B564D"/>
    <w:rsid w:val="003B61E5"/>
    <w:rsid w:val="003B7AB3"/>
    <w:rsid w:val="003B7AFE"/>
    <w:rsid w:val="003C3C4E"/>
    <w:rsid w:val="003D2304"/>
    <w:rsid w:val="003E5B4B"/>
    <w:rsid w:val="003E73DC"/>
    <w:rsid w:val="003E7DAB"/>
    <w:rsid w:val="003F1278"/>
    <w:rsid w:val="003F62B9"/>
    <w:rsid w:val="00403741"/>
    <w:rsid w:val="004039FE"/>
    <w:rsid w:val="004042D3"/>
    <w:rsid w:val="0040436F"/>
    <w:rsid w:val="004045BC"/>
    <w:rsid w:val="00405BE1"/>
    <w:rsid w:val="0041162B"/>
    <w:rsid w:val="0041312A"/>
    <w:rsid w:val="00413A24"/>
    <w:rsid w:val="0042352F"/>
    <w:rsid w:val="004251BD"/>
    <w:rsid w:val="00425E16"/>
    <w:rsid w:val="00430CF5"/>
    <w:rsid w:val="00433A5C"/>
    <w:rsid w:val="00436947"/>
    <w:rsid w:val="00442855"/>
    <w:rsid w:val="0045146A"/>
    <w:rsid w:val="00453D66"/>
    <w:rsid w:val="00461D1B"/>
    <w:rsid w:val="004637F5"/>
    <w:rsid w:val="00465383"/>
    <w:rsid w:val="004725FC"/>
    <w:rsid w:val="00472F9E"/>
    <w:rsid w:val="004743C4"/>
    <w:rsid w:val="00475A42"/>
    <w:rsid w:val="00486ECE"/>
    <w:rsid w:val="00495EC1"/>
    <w:rsid w:val="004A388D"/>
    <w:rsid w:val="004A6417"/>
    <w:rsid w:val="004A6ABF"/>
    <w:rsid w:val="004B30C8"/>
    <w:rsid w:val="004C07AF"/>
    <w:rsid w:val="004C7E7A"/>
    <w:rsid w:val="004D3E91"/>
    <w:rsid w:val="004D4CC7"/>
    <w:rsid w:val="004D5BA3"/>
    <w:rsid w:val="004D6FC0"/>
    <w:rsid w:val="004E28F0"/>
    <w:rsid w:val="004E3C3F"/>
    <w:rsid w:val="004E748B"/>
    <w:rsid w:val="004F26B0"/>
    <w:rsid w:val="004F342F"/>
    <w:rsid w:val="004F557A"/>
    <w:rsid w:val="00505D5C"/>
    <w:rsid w:val="00513398"/>
    <w:rsid w:val="005163AA"/>
    <w:rsid w:val="00521D7C"/>
    <w:rsid w:val="00525953"/>
    <w:rsid w:val="00525A92"/>
    <w:rsid w:val="0053127E"/>
    <w:rsid w:val="00532876"/>
    <w:rsid w:val="00534377"/>
    <w:rsid w:val="00535ABE"/>
    <w:rsid w:val="005401A3"/>
    <w:rsid w:val="0054069C"/>
    <w:rsid w:val="005408E9"/>
    <w:rsid w:val="005440EC"/>
    <w:rsid w:val="00546D8D"/>
    <w:rsid w:val="00547878"/>
    <w:rsid w:val="005478F1"/>
    <w:rsid w:val="00547C94"/>
    <w:rsid w:val="00551757"/>
    <w:rsid w:val="00553D1D"/>
    <w:rsid w:val="00556258"/>
    <w:rsid w:val="00561ACD"/>
    <w:rsid w:val="0056461B"/>
    <w:rsid w:val="005646F5"/>
    <w:rsid w:val="00565CBE"/>
    <w:rsid w:val="00572C25"/>
    <w:rsid w:val="00577D8E"/>
    <w:rsid w:val="005819FB"/>
    <w:rsid w:val="0058543A"/>
    <w:rsid w:val="005A3DA8"/>
    <w:rsid w:val="005A6A5F"/>
    <w:rsid w:val="005C7BF5"/>
    <w:rsid w:val="005D0307"/>
    <w:rsid w:val="005D7C4E"/>
    <w:rsid w:val="005E09C3"/>
    <w:rsid w:val="005E291E"/>
    <w:rsid w:val="005E457D"/>
    <w:rsid w:val="005E4FF6"/>
    <w:rsid w:val="005F0F57"/>
    <w:rsid w:val="005F107F"/>
    <w:rsid w:val="005F14B3"/>
    <w:rsid w:val="00601435"/>
    <w:rsid w:val="00603BDE"/>
    <w:rsid w:val="00603F8C"/>
    <w:rsid w:val="00604705"/>
    <w:rsid w:val="0060686B"/>
    <w:rsid w:val="00607953"/>
    <w:rsid w:val="00617786"/>
    <w:rsid w:val="00617F6B"/>
    <w:rsid w:val="00621B47"/>
    <w:rsid w:val="006236E0"/>
    <w:rsid w:val="0062484C"/>
    <w:rsid w:val="00633722"/>
    <w:rsid w:val="00635CE6"/>
    <w:rsid w:val="006372D8"/>
    <w:rsid w:val="00637FAB"/>
    <w:rsid w:val="006429D0"/>
    <w:rsid w:val="00644814"/>
    <w:rsid w:val="00644F4D"/>
    <w:rsid w:val="00647182"/>
    <w:rsid w:val="00650104"/>
    <w:rsid w:val="00650BC1"/>
    <w:rsid w:val="00651027"/>
    <w:rsid w:val="006522E5"/>
    <w:rsid w:val="00665309"/>
    <w:rsid w:val="00666FEC"/>
    <w:rsid w:val="0067041E"/>
    <w:rsid w:val="00671B47"/>
    <w:rsid w:val="00671CA3"/>
    <w:rsid w:val="00681CEA"/>
    <w:rsid w:val="00681E7F"/>
    <w:rsid w:val="00681ED6"/>
    <w:rsid w:val="0069539E"/>
    <w:rsid w:val="00697DFA"/>
    <w:rsid w:val="006A5093"/>
    <w:rsid w:val="006A7BBC"/>
    <w:rsid w:val="006B1BBE"/>
    <w:rsid w:val="006B21E9"/>
    <w:rsid w:val="006B3DB7"/>
    <w:rsid w:val="006B6499"/>
    <w:rsid w:val="006C0875"/>
    <w:rsid w:val="006D1300"/>
    <w:rsid w:val="006D1422"/>
    <w:rsid w:val="006D2742"/>
    <w:rsid w:val="006D2F57"/>
    <w:rsid w:val="006D37E9"/>
    <w:rsid w:val="006E0219"/>
    <w:rsid w:val="006E11F9"/>
    <w:rsid w:val="006E1807"/>
    <w:rsid w:val="006F0A7F"/>
    <w:rsid w:val="006F25B4"/>
    <w:rsid w:val="006F6E57"/>
    <w:rsid w:val="007160C3"/>
    <w:rsid w:val="00730835"/>
    <w:rsid w:val="00731BAA"/>
    <w:rsid w:val="00737EA4"/>
    <w:rsid w:val="00743445"/>
    <w:rsid w:val="007451EB"/>
    <w:rsid w:val="007511FE"/>
    <w:rsid w:val="00755625"/>
    <w:rsid w:val="007560E8"/>
    <w:rsid w:val="00765C49"/>
    <w:rsid w:val="00766B4B"/>
    <w:rsid w:val="00771CAF"/>
    <w:rsid w:val="00771F37"/>
    <w:rsid w:val="007807AF"/>
    <w:rsid w:val="00780850"/>
    <w:rsid w:val="00781AA3"/>
    <w:rsid w:val="0078356A"/>
    <w:rsid w:val="00792877"/>
    <w:rsid w:val="00793653"/>
    <w:rsid w:val="007950B3"/>
    <w:rsid w:val="007A3FBA"/>
    <w:rsid w:val="007A7EBF"/>
    <w:rsid w:val="007B4A0A"/>
    <w:rsid w:val="007B74AF"/>
    <w:rsid w:val="007D64FD"/>
    <w:rsid w:val="007E1962"/>
    <w:rsid w:val="007E3575"/>
    <w:rsid w:val="007E4309"/>
    <w:rsid w:val="007E6833"/>
    <w:rsid w:val="007F4933"/>
    <w:rsid w:val="007F750A"/>
    <w:rsid w:val="008033AD"/>
    <w:rsid w:val="008060E6"/>
    <w:rsid w:val="00813A5E"/>
    <w:rsid w:val="008165F5"/>
    <w:rsid w:val="00816D8A"/>
    <w:rsid w:val="00823069"/>
    <w:rsid w:val="008313FA"/>
    <w:rsid w:val="008339A7"/>
    <w:rsid w:val="00834E0D"/>
    <w:rsid w:val="00835BEB"/>
    <w:rsid w:val="008378D6"/>
    <w:rsid w:val="00840506"/>
    <w:rsid w:val="0084671F"/>
    <w:rsid w:val="00850874"/>
    <w:rsid w:val="008569A6"/>
    <w:rsid w:val="00866152"/>
    <w:rsid w:val="00870317"/>
    <w:rsid w:val="00873ED9"/>
    <w:rsid w:val="00874F09"/>
    <w:rsid w:val="00880239"/>
    <w:rsid w:val="0088116F"/>
    <w:rsid w:val="00883769"/>
    <w:rsid w:val="00890C75"/>
    <w:rsid w:val="00894556"/>
    <w:rsid w:val="008A05F2"/>
    <w:rsid w:val="008B0C53"/>
    <w:rsid w:val="008B2AE6"/>
    <w:rsid w:val="008B3E75"/>
    <w:rsid w:val="008B51F0"/>
    <w:rsid w:val="008C03B2"/>
    <w:rsid w:val="008C22D4"/>
    <w:rsid w:val="008C3A42"/>
    <w:rsid w:val="008C519A"/>
    <w:rsid w:val="008C5DDF"/>
    <w:rsid w:val="008D29EF"/>
    <w:rsid w:val="008E089A"/>
    <w:rsid w:val="008E2F02"/>
    <w:rsid w:val="008E7E72"/>
    <w:rsid w:val="008F4510"/>
    <w:rsid w:val="0090546A"/>
    <w:rsid w:val="00910F23"/>
    <w:rsid w:val="00916C0A"/>
    <w:rsid w:val="0091746B"/>
    <w:rsid w:val="009174E9"/>
    <w:rsid w:val="00935918"/>
    <w:rsid w:val="00935DAD"/>
    <w:rsid w:val="00936F58"/>
    <w:rsid w:val="00950C19"/>
    <w:rsid w:val="00963708"/>
    <w:rsid w:val="00964185"/>
    <w:rsid w:val="00976808"/>
    <w:rsid w:val="00976F15"/>
    <w:rsid w:val="00983468"/>
    <w:rsid w:val="0098507D"/>
    <w:rsid w:val="00987886"/>
    <w:rsid w:val="00992897"/>
    <w:rsid w:val="00994C28"/>
    <w:rsid w:val="00997706"/>
    <w:rsid w:val="009A3A9C"/>
    <w:rsid w:val="009B144E"/>
    <w:rsid w:val="009B3BAE"/>
    <w:rsid w:val="009C4A52"/>
    <w:rsid w:val="009C522D"/>
    <w:rsid w:val="009D1D1C"/>
    <w:rsid w:val="009D4225"/>
    <w:rsid w:val="009D5877"/>
    <w:rsid w:val="009E3709"/>
    <w:rsid w:val="009E678C"/>
    <w:rsid w:val="009E7729"/>
    <w:rsid w:val="009F48DA"/>
    <w:rsid w:val="009F6AF2"/>
    <w:rsid w:val="00A0342F"/>
    <w:rsid w:val="00A04576"/>
    <w:rsid w:val="00A11B7C"/>
    <w:rsid w:val="00A15818"/>
    <w:rsid w:val="00A175F8"/>
    <w:rsid w:val="00A228F2"/>
    <w:rsid w:val="00A22A94"/>
    <w:rsid w:val="00A26C3A"/>
    <w:rsid w:val="00A318B0"/>
    <w:rsid w:val="00A34632"/>
    <w:rsid w:val="00A373DD"/>
    <w:rsid w:val="00A37A87"/>
    <w:rsid w:val="00A37B27"/>
    <w:rsid w:val="00A43D1F"/>
    <w:rsid w:val="00A44C60"/>
    <w:rsid w:val="00A4685E"/>
    <w:rsid w:val="00A46F16"/>
    <w:rsid w:val="00A5041B"/>
    <w:rsid w:val="00A522C6"/>
    <w:rsid w:val="00A67CB8"/>
    <w:rsid w:val="00A67FB4"/>
    <w:rsid w:val="00A7134C"/>
    <w:rsid w:val="00AB1D03"/>
    <w:rsid w:val="00AC184E"/>
    <w:rsid w:val="00AC4EC7"/>
    <w:rsid w:val="00AC551B"/>
    <w:rsid w:val="00AC6071"/>
    <w:rsid w:val="00AC6D55"/>
    <w:rsid w:val="00AD6E06"/>
    <w:rsid w:val="00AD7C8B"/>
    <w:rsid w:val="00AE6D13"/>
    <w:rsid w:val="00AE758A"/>
    <w:rsid w:val="00AF31C1"/>
    <w:rsid w:val="00AF693B"/>
    <w:rsid w:val="00B02861"/>
    <w:rsid w:val="00B030E4"/>
    <w:rsid w:val="00B035A6"/>
    <w:rsid w:val="00B037BC"/>
    <w:rsid w:val="00B05EE5"/>
    <w:rsid w:val="00B10561"/>
    <w:rsid w:val="00B12752"/>
    <w:rsid w:val="00B21756"/>
    <w:rsid w:val="00B26807"/>
    <w:rsid w:val="00B31530"/>
    <w:rsid w:val="00B32D15"/>
    <w:rsid w:val="00B35C89"/>
    <w:rsid w:val="00B36D46"/>
    <w:rsid w:val="00B378F0"/>
    <w:rsid w:val="00B40EC1"/>
    <w:rsid w:val="00B42A82"/>
    <w:rsid w:val="00B513BE"/>
    <w:rsid w:val="00B51769"/>
    <w:rsid w:val="00B51938"/>
    <w:rsid w:val="00B54DEF"/>
    <w:rsid w:val="00B65713"/>
    <w:rsid w:val="00B75532"/>
    <w:rsid w:val="00B80D89"/>
    <w:rsid w:val="00B819E6"/>
    <w:rsid w:val="00B862D7"/>
    <w:rsid w:val="00B9238C"/>
    <w:rsid w:val="00B96900"/>
    <w:rsid w:val="00B973E4"/>
    <w:rsid w:val="00B97D40"/>
    <w:rsid w:val="00BA17A1"/>
    <w:rsid w:val="00BA3733"/>
    <w:rsid w:val="00BA6E7A"/>
    <w:rsid w:val="00BA6EEF"/>
    <w:rsid w:val="00BA7297"/>
    <w:rsid w:val="00BB2217"/>
    <w:rsid w:val="00BC2468"/>
    <w:rsid w:val="00BC6B08"/>
    <w:rsid w:val="00BC7CD1"/>
    <w:rsid w:val="00BD3700"/>
    <w:rsid w:val="00BE144F"/>
    <w:rsid w:val="00BE61A1"/>
    <w:rsid w:val="00BF4106"/>
    <w:rsid w:val="00C046F5"/>
    <w:rsid w:val="00C11589"/>
    <w:rsid w:val="00C173AD"/>
    <w:rsid w:val="00C23C50"/>
    <w:rsid w:val="00C3115E"/>
    <w:rsid w:val="00C36E65"/>
    <w:rsid w:val="00C47187"/>
    <w:rsid w:val="00C55B7A"/>
    <w:rsid w:val="00C61127"/>
    <w:rsid w:val="00C61492"/>
    <w:rsid w:val="00C631BD"/>
    <w:rsid w:val="00C64780"/>
    <w:rsid w:val="00C64C9A"/>
    <w:rsid w:val="00C65B92"/>
    <w:rsid w:val="00C706FF"/>
    <w:rsid w:val="00C73919"/>
    <w:rsid w:val="00C80184"/>
    <w:rsid w:val="00C81D43"/>
    <w:rsid w:val="00C82F3D"/>
    <w:rsid w:val="00C871D4"/>
    <w:rsid w:val="00C90F32"/>
    <w:rsid w:val="00C96316"/>
    <w:rsid w:val="00C96BE9"/>
    <w:rsid w:val="00CA2B20"/>
    <w:rsid w:val="00CA3EF7"/>
    <w:rsid w:val="00CA4525"/>
    <w:rsid w:val="00CA5BB6"/>
    <w:rsid w:val="00CB2884"/>
    <w:rsid w:val="00CB3EE2"/>
    <w:rsid w:val="00CC17EC"/>
    <w:rsid w:val="00CC2125"/>
    <w:rsid w:val="00CC4F23"/>
    <w:rsid w:val="00CD354A"/>
    <w:rsid w:val="00CE395D"/>
    <w:rsid w:val="00CE6855"/>
    <w:rsid w:val="00CE6CBC"/>
    <w:rsid w:val="00CE6F6B"/>
    <w:rsid w:val="00CF7C57"/>
    <w:rsid w:val="00D04963"/>
    <w:rsid w:val="00D23B9A"/>
    <w:rsid w:val="00D2608D"/>
    <w:rsid w:val="00D41503"/>
    <w:rsid w:val="00D44871"/>
    <w:rsid w:val="00D54B76"/>
    <w:rsid w:val="00D66324"/>
    <w:rsid w:val="00D71304"/>
    <w:rsid w:val="00D77F86"/>
    <w:rsid w:val="00D8121E"/>
    <w:rsid w:val="00D857BD"/>
    <w:rsid w:val="00D90E00"/>
    <w:rsid w:val="00D92F30"/>
    <w:rsid w:val="00D971D9"/>
    <w:rsid w:val="00DA0226"/>
    <w:rsid w:val="00DA7BCB"/>
    <w:rsid w:val="00DC0C14"/>
    <w:rsid w:val="00DC5F0B"/>
    <w:rsid w:val="00DD24D9"/>
    <w:rsid w:val="00DD3404"/>
    <w:rsid w:val="00DE1584"/>
    <w:rsid w:val="00E06A0F"/>
    <w:rsid w:val="00E13FE4"/>
    <w:rsid w:val="00E22A7F"/>
    <w:rsid w:val="00E2496C"/>
    <w:rsid w:val="00E408E7"/>
    <w:rsid w:val="00E52A92"/>
    <w:rsid w:val="00E53CEF"/>
    <w:rsid w:val="00E54877"/>
    <w:rsid w:val="00E6006A"/>
    <w:rsid w:val="00E61737"/>
    <w:rsid w:val="00E63377"/>
    <w:rsid w:val="00E64717"/>
    <w:rsid w:val="00E6663B"/>
    <w:rsid w:val="00E67FD3"/>
    <w:rsid w:val="00E71174"/>
    <w:rsid w:val="00E7247A"/>
    <w:rsid w:val="00E75B7E"/>
    <w:rsid w:val="00E77176"/>
    <w:rsid w:val="00E80B37"/>
    <w:rsid w:val="00E81FBC"/>
    <w:rsid w:val="00E82735"/>
    <w:rsid w:val="00E86003"/>
    <w:rsid w:val="00E8735A"/>
    <w:rsid w:val="00EA1904"/>
    <w:rsid w:val="00EB2550"/>
    <w:rsid w:val="00EB376E"/>
    <w:rsid w:val="00EB47D5"/>
    <w:rsid w:val="00EC366D"/>
    <w:rsid w:val="00EC51F8"/>
    <w:rsid w:val="00ED012A"/>
    <w:rsid w:val="00ED09A2"/>
    <w:rsid w:val="00ED355E"/>
    <w:rsid w:val="00ED3644"/>
    <w:rsid w:val="00ED77A7"/>
    <w:rsid w:val="00EE130E"/>
    <w:rsid w:val="00EF2C88"/>
    <w:rsid w:val="00EF3512"/>
    <w:rsid w:val="00EF4406"/>
    <w:rsid w:val="00EF6B0D"/>
    <w:rsid w:val="00F00970"/>
    <w:rsid w:val="00F053A5"/>
    <w:rsid w:val="00F10057"/>
    <w:rsid w:val="00F14A56"/>
    <w:rsid w:val="00F14C8B"/>
    <w:rsid w:val="00F1725D"/>
    <w:rsid w:val="00F22970"/>
    <w:rsid w:val="00F307F9"/>
    <w:rsid w:val="00F3280E"/>
    <w:rsid w:val="00F373E9"/>
    <w:rsid w:val="00F40274"/>
    <w:rsid w:val="00F434B2"/>
    <w:rsid w:val="00F45893"/>
    <w:rsid w:val="00F52102"/>
    <w:rsid w:val="00F54904"/>
    <w:rsid w:val="00F61F8B"/>
    <w:rsid w:val="00F62697"/>
    <w:rsid w:val="00F64F62"/>
    <w:rsid w:val="00F65EF8"/>
    <w:rsid w:val="00F72DB2"/>
    <w:rsid w:val="00F817AF"/>
    <w:rsid w:val="00F8222C"/>
    <w:rsid w:val="00F825DD"/>
    <w:rsid w:val="00F84185"/>
    <w:rsid w:val="00F90075"/>
    <w:rsid w:val="00F92FD9"/>
    <w:rsid w:val="00F9499C"/>
    <w:rsid w:val="00FA5D86"/>
    <w:rsid w:val="00FA6258"/>
    <w:rsid w:val="00FA6312"/>
    <w:rsid w:val="00FA6A07"/>
    <w:rsid w:val="00FB20FE"/>
    <w:rsid w:val="00FD667F"/>
    <w:rsid w:val="00FE504B"/>
    <w:rsid w:val="00FF0890"/>
    <w:rsid w:val="00FF250E"/>
    <w:rsid w:val="00FF358F"/>
    <w:rsid w:val="12D34687"/>
    <w:rsid w:val="1359CB7A"/>
    <w:rsid w:val="157D1FB4"/>
    <w:rsid w:val="23363067"/>
    <w:rsid w:val="241586C0"/>
    <w:rsid w:val="57F9AACB"/>
    <w:rsid w:val="5A22BB12"/>
    <w:rsid w:val="5AE97812"/>
    <w:rsid w:val="6B5C378A"/>
    <w:rsid w:val="76CB25C5"/>
    <w:rsid w:val="7C11AB2F"/>
    <w:rsid w:val="7C6311E9"/>
    <w:rsid w:val="7D65F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7A7691"/>
  <w15:chartTrackingRefBased/>
  <w15:docId w15:val="{4C73F8FA-EE59-4DE7-8B07-523E8279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17"/>
      </w:numPr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7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7"/>
      </w:numPr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7"/>
      </w:numPr>
      <w:tabs>
        <w:tab w:val="left" w:pos="0"/>
      </w:tabs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7"/>
      </w:numPr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7"/>
      </w:numPr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7"/>
      </w:numPr>
      <w:tabs>
        <w:tab w:val="left" w:pos="1134"/>
      </w:tabs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7"/>
      </w:numPr>
      <w:jc w:val="center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09"/>
    </w:pPr>
    <w:rPr>
      <w:sz w:val="24"/>
    </w:rPr>
  </w:style>
  <w:style w:type="paragraph" w:styleId="BodyTextIndent2">
    <w:name w:val="Body Text Indent 2"/>
    <w:basedOn w:val="Normal"/>
    <w:pPr>
      <w:ind w:left="705"/>
    </w:pPr>
    <w:rPr>
      <w:sz w:val="24"/>
    </w:rPr>
  </w:style>
  <w:style w:type="paragraph" w:styleId="BodyTextIndent3">
    <w:name w:val="Body Text Indent 3"/>
    <w:basedOn w:val="Normal"/>
    <w:pPr>
      <w:ind w:left="1417" w:hanging="1"/>
    </w:pPr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4"/>
    </w:rPr>
  </w:style>
  <w:style w:type="character" w:styleId="LineNumber">
    <w:name w:val="lin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/>
      <w:sz w:val="32"/>
      <w:lang w:val="nl-NL"/>
    </w:rPr>
  </w:style>
  <w:style w:type="paragraph" w:styleId="Subtitle">
    <w:name w:val="Subtitle"/>
    <w:basedOn w:val="Normal"/>
    <w:qFormat/>
    <w:rPr>
      <w:rFonts w:ascii="Arial" w:hAnsi="Arial"/>
      <w:b/>
      <w:sz w:val="24"/>
      <w:lang w:val="nl-NL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3">
    <w:name w:val="Body Text 3"/>
    <w:basedOn w:val="Normal"/>
    <w:rPr>
      <w:rFonts w:ascii="Arial" w:hAnsi="Arial"/>
      <w:b/>
    </w:rPr>
  </w:style>
  <w:style w:type="character" w:customStyle="1" w:styleId="FooterChar">
    <w:name w:val="Footer Char"/>
    <w:link w:val="Footer"/>
    <w:uiPriority w:val="99"/>
    <w:rsid w:val="00DE1584"/>
    <w:rPr>
      <w:lang w:val="en-GB" w:eastAsia="en-GB"/>
    </w:rPr>
  </w:style>
  <w:style w:type="paragraph" w:styleId="BalloonText">
    <w:name w:val="Balloon Text"/>
    <w:basedOn w:val="Normal"/>
    <w:link w:val="BalloonTextChar"/>
    <w:rsid w:val="00647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7182"/>
    <w:rPr>
      <w:rFonts w:ascii="Tahoma" w:hAnsi="Tahoma" w:cs="Tahoma"/>
      <w:sz w:val="16"/>
      <w:szCs w:val="16"/>
      <w:lang w:val="en-GB" w:eastAsia="en-GB"/>
    </w:rPr>
  </w:style>
  <w:style w:type="character" w:styleId="CommentReference">
    <w:name w:val="annotation reference"/>
    <w:uiPriority w:val="99"/>
    <w:rsid w:val="00EF44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4406"/>
  </w:style>
  <w:style w:type="character" w:customStyle="1" w:styleId="CommentTextChar">
    <w:name w:val="Comment Text Char"/>
    <w:link w:val="CommentText"/>
    <w:rsid w:val="00EF44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EF4406"/>
    <w:rPr>
      <w:b/>
      <w:bCs/>
    </w:rPr>
  </w:style>
  <w:style w:type="character" w:customStyle="1" w:styleId="CommentSubjectChar">
    <w:name w:val="Comment Subject Char"/>
    <w:link w:val="CommentSubject"/>
    <w:rsid w:val="00EF4406"/>
    <w:rPr>
      <w:b/>
      <w:bCs/>
      <w:lang w:val="en-GB" w:eastAsia="en-GB"/>
    </w:rPr>
  </w:style>
  <w:style w:type="table" w:styleId="TableGrid">
    <w:name w:val="Table Grid"/>
    <w:basedOn w:val="TableNormal"/>
    <w:uiPriority w:val="59"/>
    <w:rsid w:val="006C08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227903"/>
    <w:rPr>
      <w:lang w:val="en-GB" w:eastAsia="en-GB"/>
    </w:rPr>
  </w:style>
  <w:style w:type="paragraph" w:customStyle="1" w:styleId="Opmaakprofiel1">
    <w:name w:val="Opmaakprofiel1"/>
    <w:basedOn w:val="Normal"/>
    <w:next w:val="Title"/>
    <w:link w:val="Opmaakprofiel1Char"/>
    <w:qFormat/>
    <w:rsid w:val="00227903"/>
    <w:pPr>
      <w:pBdr>
        <w:top w:val="single" w:sz="4" w:space="1" w:color="17365D"/>
        <w:left w:val="single" w:sz="4" w:space="4" w:color="17365D"/>
        <w:bottom w:val="single" w:sz="4" w:space="1" w:color="17365D"/>
        <w:right w:val="single" w:sz="4" w:space="4" w:color="17365D"/>
      </w:pBdr>
      <w:shd w:val="clear" w:color="auto" w:fill="C6D9F6"/>
      <w:tabs>
        <w:tab w:val="center" w:pos="4320"/>
        <w:tab w:val="right" w:pos="9356"/>
      </w:tabs>
      <w:jc w:val="center"/>
    </w:pPr>
    <w:rPr>
      <w:rFonts w:ascii="Cambria" w:eastAsia="SimSun" w:hAnsi="Cambria" w:cs="Arial"/>
      <w:b/>
      <w:color w:val="1F497D"/>
      <w:sz w:val="24"/>
      <w:lang w:val="en-US" w:eastAsia="zh-CN"/>
    </w:rPr>
  </w:style>
  <w:style w:type="character" w:customStyle="1" w:styleId="Opmaakprofiel1Char">
    <w:name w:val="Opmaakprofiel1 Char"/>
    <w:link w:val="Opmaakprofiel1"/>
    <w:rsid w:val="00227903"/>
    <w:rPr>
      <w:rFonts w:ascii="Cambria" w:eastAsia="SimSun" w:hAnsi="Cambria" w:cs="Arial"/>
      <w:b/>
      <w:color w:val="1F497D"/>
      <w:sz w:val="24"/>
      <w:shd w:val="clear" w:color="auto" w:fill="C6D9F6"/>
      <w:lang w:val="en-US" w:eastAsia="zh-CN"/>
    </w:rPr>
  </w:style>
  <w:style w:type="character" w:styleId="Strong">
    <w:name w:val="Strong"/>
    <w:qFormat/>
    <w:rsid w:val="00E67FD3"/>
    <w:rPr>
      <w:b/>
      <w:bCs/>
    </w:rPr>
  </w:style>
  <w:style w:type="paragraph" w:styleId="Revision">
    <w:name w:val="Revision"/>
    <w:hidden/>
    <w:uiPriority w:val="99"/>
    <w:semiHidden/>
    <w:rsid w:val="00D54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rganisatie\Kwaliteit\Stuurgroep\Oud%20MvE\General%20SOPs\Standaard%20CVbijlag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AED1E7-E2A7-474A-AF8E-EEA441EC9D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185CD2-5964-476D-9154-57E73D1EB9CD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customXml/itemProps3.xml><?xml version="1.0" encoding="utf-8"?>
<ds:datastoreItem xmlns:ds="http://schemas.openxmlformats.org/officeDocument/2006/customXml" ds:itemID="{62DD34C0-F3B5-4957-9628-DA8C697DA3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A846F-1C0D-49C6-A54A-99C75AFB3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33a00-f160-4d8a-a8ce-20d4fc8c8cbd"/>
    <ds:schemaRef ds:uri="00e30c9c-22c8-4e54-88f8-7f24e5a0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CVbijlagen</Template>
  <TotalTime>18</TotalTime>
  <Pages>1</Pages>
  <Words>171</Words>
  <Characters>976</Characters>
  <Application>Microsoft Office Word</Application>
  <DocSecurity>0</DocSecurity>
  <Lines>8</Lines>
  <Paragraphs>2</Paragraphs>
  <ScaleCrop>false</ScaleCrop>
  <Company>UMC Utrecht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/>
  <dc:creator>ghaars</dc:creator>
  <cp:keywords/>
  <cp:lastModifiedBy>Anjum, Aisha</cp:lastModifiedBy>
  <cp:revision>89</cp:revision>
  <cp:lastPrinted>2024-11-21T15:40:00Z</cp:lastPrinted>
  <dcterms:created xsi:type="dcterms:W3CDTF">2024-11-21T15:42:00Z</dcterms:created>
  <dcterms:modified xsi:type="dcterms:W3CDTF">2026-09-29T23:12:00Z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0x010100C5D2CEA8A7BDDA4FBC2A214595BFB666</vt:lpwstr>
  </property>
</Properties>
</file>